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7A92C" w14:textId="63BE318E" w:rsidR="00184D1B" w:rsidRPr="001066C4" w:rsidRDefault="00D61AFC" w:rsidP="00184D1B">
      <w:pPr>
        <w:pStyle w:val="BBCText"/>
        <w:rPr>
          <w:rFonts w:ascii="Segoe UI" w:hAnsi="Segoe UI" w:cs="Segoe UI"/>
        </w:rPr>
      </w:pPr>
      <w:proofErr w:type="spellStart"/>
      <w:r>
        <w:rPr>
          <w:rFonts w:ascii="Segoe UI" w:hAnsi="Segoe UI" w:cs="Segoe UI"/>
          <w:b/>
          <w:bCs/>
        </w:rPr>
        <w:t>T</w:t>
      </w:r>
      <w:r w:rsidR="0020232C">
        <w:rPr>
          <w:rFonts w:ascii="Segoe UI" w:hAnsi="Segoe UI" w:cs="Segoe UI"/>
          <w:b/>
          <w:bCs/>
        </w:rPr>
        <w:t>empled</w:t>
      </w:r>
      <w:proofErr w:type="spellEnd"/>
      <w:r w:rsidR="0020232C">
        <w:rPr>
          <w:rFonts w:ascii="Segoe UI" w:hAnsi="Segoe UI" w:cs="Segoe UI"/>
          <w:b/>
          <w:bCs/>
        </w:rPr>
        <w:t xml:space="preserve"> </w:t>
      </w:r>
      <w:proofErr w:type="spellStart"/>
      <w:r w:rsidR="0020232C">
        <w:rPr>
          <w:rFonts w:ascii="Segoe UI" w:hAnsi="Segoe UI" w:cs="Segoe UI"/>
          <w:b/>
          <w:bCs/>
        </w:rPr>
        <w:t>Cynllun</w:t>
      </w:r>
      <w:proofErr w:type="spellEnd"/>
      <w:r w:rsidR="0020232C">
        <w:rPr>
          <w:rFonts w:ascii="Segoe UI" w:hAnsi="Segoe UI" w:cs="Segoe UI"/>
          <w:b/>
          <w:bCs/>
        </w:rPr>
        <w:t xml:space="preserve"> </w:t>
      </w:r>
      <w:proofErr w:type="spellStart"/>
      <w:r w:rsidR="0020232C">
        <w:rPr>
          <w:rFonts w:ascii="Segoe UI" w:hAnsi="Segoe UI" w:cs="Segoe UI"/>
          <w:b/>
          <w:bCs/>
        </w:rPr>
        <w:t>Hyfforddi</w:t>
      </w:r>
      <w:proofErr w:type="spellEnd"/>
    </w:p>
    <w:p w14:paraId="36E1C0A1" w14:textId="77777777" w:rsidR="00184D1B" w:rsidRDefault="00184D1B">
      <w:pPr>
        <w:rPr>
          <w:rFonts w:ascii="Segoe UI" w:hAnsi="Segoe UI" w:cs="Segoe UI"/>
        </w:rPr>
      </w:pPr>
    </w:p>
    <w:p w14:paraId="5873BEBA" w14:textId="62FC0F3A" w:rsidR="00D61AFC" w:rsidRPr="001066C4" w:rsidRDefault="00D61AFC">
      <w:pPr>
        <w:rPr>
          <w:rFonts w:ascii="Segoe UI" w:hAnsi="Segoe UI" w:cs="Segoe UI"/>
        </w:rPr>
      </w:pPr>
      <w:proofErr w:type="spellStart"/>
      <w:r>
        <w:rPr>
          <w:rFonts w:ascii="Segoe UI" w:hAnsi="Segoe UI" w:cs="Segoe UI"/>
        </w:rPr>
        <w:t>A</w:t>
      </w:r>
      <w:r w:rsidR="0020232C">
        <w:rPr>
          <w:rFonts w:ascii="Segoe UI" w:hAnsi="Segoe UI" w:cs="Segoe UI"/>
        </w:rPr>
        <w:t>wdu</w:t>
      </w:r>
      <w:r>
        <w:rPr>
          <w:rFonts w:ascii="Segoe UI" w:hAnsi="Segoe UI" w:cs="Segoe UI"/>
        </w:rPr>
        <w:t>r</w:t>
      </w:r>
      <w:proofErr w:type="spellEnd"/>
      <w:r>
        <w:rPr>
          <w:rFonts w:ascii="Segoe UI" w:hAnsi="Segoe UI" w:cs="Segoe UI"/>
        </w:rPr>
        <w:t>: N</w:t>
      </w:r>
      <w:r w:rsidR="00F142F1">
        <w:rPr>
          <w:rFonts w:ascii="Segoe UI" w:hAnsi="Segoe UI" w:cs="Segoe UI"/>
        </w:rPr>
        <w:t xml:space="preserve">icola </w:t>
      </w:r>
      <w:proofErr w:type="spellStart"/>
      <w:r w:rsidR="00F142F1">
        <w:rPr>
          <w:rFonts w:ascii="Segoe UI" w:hAnsi="Segoe UI" w:cs="Segoe UI"/>
        </w:rPr>
        <w:t>Mehegan</w:t>
      </w:r>
      <w:proofErr w:type="spellEnd"/>
      <w:r w:rsidR="009E1BA2">
        <w:rPr>
          <w:rFonts w:ascii="Segoe UI" w:hAnsi="Segoe UI" w:cs="Segoe UI"/>
        </w:rPr>
        <w:t xml:space="preserve">  Twitter:</w:t>
      </w:r>
      <w:r w:rsidR="00F142F1">
        <w:rPr>
          <w:rFonts w:ascii="Segoe UI" w:hAnsi="Segoe UI" w:cs="Segoe UI"/>
        </w:rPr>
        <w:t xml:space="preserve"> </w:t>
      </w:r>
      <w:r w:rsidR="009E1BA2">
        <w:rPr>
          <w:rFonts w:ascii="Segoe UI" w:hAnsi="Segoe UI" w:cs="Segoe UI"/>
        </w:rPr>
        <w:t>@</w:t>
      </w:r>
      <w:proofErr w:type="spellStart"/>
      <w:r w:rsidR="009E1BA2">
        <w:rPr>
          <w:rFonts w:ascii="Segoe UI" w:hAnsi="Segoe UI" w:cs="Segoe UI"/>
        </w:rPr>
        <w:t>NicolaMehegan</w:t>
      </w:r>
      <w:proofErr w:type="spellEnd"/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792"/>
        <w:gridCol w:w="1749"/>
        <w:gridCol w:w="3118"/>
        <w:gridCol w:w="1276"/>
        <w:gridCol w:w="2268"/>
      </w:tblGrid>
      <w:tr w:rsidR="00184D1B" w:rsidRPr="001066C4" w14:paraId="71C79C53" w14:textId="77777777" w:rsidTr="00536739">
        <w:tc>
          <w:tcPr>
            <w:tcW w:w="10031" w:type="dxa"/>
            <w:gridSpan w:val="6"/>
          </w:tcPr>
          <w:p w14:paraId="754BA360" w14:textId="25EF6CAC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2165DC">
              <w:rPr>
                <w:rFonts w:ascii="Segoe UI" w:eastAsia="Times New Roman" w:hAnsi="Segoe UI" w:cs="Segoe UI"/>
                <w:b/>
                <w:sz w:val="22"/>
                <w:szCs w:val="22"/>
              </w:rPr>
              <w:t>Sesi</w:t>
            </w:r>
            <w:r w:rsidR="0020232C">
              <w:rPr>
                <w:rFonts w:ascii="Segoe UI" w:eastAsia="Times New Roman" w:hAnsi="Segoe UI" w:cs="Segoe UI"/>
                <w:b/>
                <w:sz w:val="22"/>
                <w:szCs w:val="22"/>
              </w:rPr>
              <w:t>w</w:t>
            </w:r>
            <w:r w:rsidRPr="002165DC">
              <w:rPr>
                <w:rFonts w:ascii="Segoe UI" w:eastAsia="Times New Roman" w:hAnsi="Segoe UI" w:cs="Segoe UI"/>
                <w:b/>
                <w:sz w:val="22"/>
                <w:szCs w:val="22"/>
              </w:rPr>
              <w:t>n</w:t>
            </w:r>
            <w:proofErr w:type="spellEnd"/>
            <w:r w:rsidRPr="002165DC">
              <w:rPr>
                <w:rFonts w:ascii="Segoe UI" w:eastAsia="Times New Roman" w:hAnsi="Segoe UI" w:cs="Segoe UI"/>
                <w:b/>
                <w:sz w:val="22"/>
                <w:szCs w:val="22"/>
              </w:rPr>
              <w:t>:</w:t>
            </w: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>
              <w:rPr>
                <w:rFonts w:ascii="Segoe UI" w:eastAsia="Times New Roman" w:hAnsi="Segoe UI" w:cs="Segoe UI"/>
                <w:sz w:val="22"/>
                <w:szCs w:val="22"/>
              </w:rPr>
              <w:t>Cyflwyniad</w:t>
            </w:r>
            <w:proofErr w:type="spellEnd"/>
            <w:r w:rsid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>
              <w:rPr>
                <w:rFonts w:ascii="Segoe UI" w:eastAsia="Times New Roman" w:hAnsi="Segoe UI" w:cs="Segoe UI"/>
                <w:sz w:val="22"/>
                <w:szCs w:val="22"/>
              </w:rPr>
              <w:t>i</w:t>
            </w:r>
            <w:proofErr w:type="spellEnd"/>
            <w:r w:rsid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>
              <w:rPr>
                <w:rFonts w:ascii="Segoe UI" w:eastAsia="Times New Roman" w:hAnsi="Segoe UI" w:cs="Segoe UI"/>
                <w:sz w:val="22"/>
                <w:szCs w:val="22"/>
              </w:rPr>
              <w:t>Fenter</w:t>
            </w:r>
            <w:proofErr w:type="spellEnd"/>
            <w:r w:rsid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>
              <w:rPr>
                <w:rFonts w:ascii="Segoe UI" w:eastAsia="Times New Roman" w:hAnsi="Segoe UI" w:cs="Segoe UI"/>
                <w:sz w:val="22"/>
                <w:szCs w:val="22"/>
              </w:rPr>
              <w:t>Gymdeithasol</w:t>
            </w:r>
            <w:proofErr w:type="spellEnd"/>
          </w:p>
        </w:tc>
      </w:tr>
      <w:tr w:rsidR="00184D1B" w:rsidRPr="001066C4" w14:paraId="4D7C933E" w14:textId="77777777" w:rsidTr="00536739">
        <w:trPr>
          <w:trHeight w:val="325"/>
        </w:trPr>
        <w:tc>
          <w:tcPr>
            <w:tcW w:w="10031" w:type="dxa"/>
            <w:gridSpan w:val="6"/>
          </w:tcPr>
          <w:p w14:paraId="11C4FF23" w14:textId="039F0FAB" w:rsidR="00184D1B" w:rsidRPr="001066C4" w:rsidRDefault="00184D1B" w:rsidP="001D47B5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2165DC">
              <w:rPr>
                <w:rFonts w:ascii="Segoe UI" w:eastAsia="Times New Roman" w:hAnsi="Segoe UI" w:cs="Segoe UI"/>
                <w:b/>
                <w:sz w:val="22"/>
                <w:szCs w:val="22"/>
              </w:rPr>
              <w:t>Aim:</w:t>
            </w: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7E82" w:rsidRPr="001D47B5">
              <w:rPr>
                <w:rFonts w:ascii="Segoe UI" w:eastAsia="Times New Roman" w:hAnsi="Segoe UI" w:cs="Segoe UI"/>
                <w:sz w:val="22"/>
                <w:szCs w:val="22"/>
              </w:rPr>
              <w:t>Ennill</w:t>
            </w:r>
            <w:proofErr w:type="spellEnd"/>
            <w:r w:rsidR="00137E82" w:rsidRPr="001D47B5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7E82" w:rsidRPr="001D47B5">
              <w:rPr>
                <w:rFonts w:ascii="Segoe UI" w:eastAsia="Times New Roman" w:hAnsi="Segoe UI" w:cs="Segoe UI"/>
                <w:sz w:val="22"/>
                <w:szCs w:val="22"/>
              </w:rPr>
              <w:t>ymwybyddiaeth</w:t>
            </w:r>
            <w:proofErr w:type="spellEnd"/>
            <w:r w:rsidR="00137E82" w:rsidRPr="001D47B5">
              <w:rPr>
                <w:rFonts w:ascii="Segoe UI" w:eastAsia="Times New Roman" w:hAnsi="Segoe UI" w:cs="Segoe UI"/>
                <w:sz w:val="22"/>
                <w:szCs w:val="22"/>
              </w:rPr>
              <w:t xml:space="preserve"> o </w:t>
            </w:r>
            <w:proofErr w:type="spellStart"/>
            <w:r w:rsidR="00137E82" w:rsidRPr="001D47B5">
              <w:rPr>
                <w:rFonts w:ascii="Segoe UI" w:eastAsia="Times New Roman" w:hAnsi="Segoe UI" w:cs="Segoe UI"/>
                <w:sz w:val="22"/>
                <w:szCs w:val="22"/>
              </w:rPr>
              <w:t>beth</w:t>
            </w:r>
            <w:proofErr w:type="spellEnd"/>
            <w:r w:rsidR="00137E82" w:rsidRPr="001D47B5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7E82" w:rsidRPr="001D47B5">
              <w:rPr>
                <w:rFonts w:ascii="Segoe UI" w:eastAsia="Times New Roman" w:hAnsi="Segoe UI" w:cs="Segoe UI"/>
                <w:sz w:val="22"/>
                <w:szCs w:val="22"/>
              </w:rPr>
              <w:t>yw</w:t>
            </w:r>
            <w:proofErr w:type="spellEnd"/>
            <w:r w:rsidR="00137E82" w:rsidRPr="001D47B5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7E82" w:rsidRPr="001D47B5">
              <w:rPr>
                <w:rFonts w:ascii="Segoe UI" w:eastAsia="Times New Roman" w:hAnsi="Segoe UI" w:cs="Segoe UI"/>
                <w:sz w:val="22"/>
                <w:szCs w:val="22"/>
              </w:rPr>
              <w:t>menter</w:t>
            </w:r>
            <w:proofErr w:type="spellEnd"/>
            <w:r w:rsidR="00137E82" w:rsidRPr="001D47B5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7E82" w:rsidRPr="001D47B5">
              <w:rPr>
                <w:rFonts w:ascii="Segoe UI" w:eastAsia="Times New Roman" w:hAnsi="Segoe UI" w:cs="Segoe UI"/>
                <w:sz w:val="22"/>
                <w:szCs w:val="22"/>
              </w:rPr>
              <w:t>gymdeithasol</w:t>
            </w:r>
            <w:proofErr w:type="spellEnd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</w:tr>
      <w:tr w:rsidR="00184D1B" w:rsidRPr="001066C4" w14:paraId="152D43CE" w14:textId="77777777" w:rsidTr="00536739">
        <w:tc>
          <w:tcPr>
            <w:tcW w:w="10031" w:type="dxa"/>
            <w:gridSpan w:val="6"/>
          </w:tcPr>
          <w:p w14:paraId="3F298DD6" w14:textId="5D6095B3" w:rsidR="00184D1B" w:rsidRPr="001066C4" w:rsidRDefault="0020232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20232C">
              <w:rPr>
                <w:rFonts w:ascii="Segoe UI" w:eastAsia="Times New Roman" w:hAnsi="Segoe UI" w:cs="Segoe UI"/>
                <w:b/>
                <w:sz w:val="22"/>
                <w:szCs w:val="22"/>
              </w:rPr>
              <w:t>Amcanion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:</w:t>
            </w:r>
          </w:p>
          <w:p w14:paraId="38331C31" w14:textId="1958D140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D</w:t>
            </w:r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>iffinio</w:t>
            </w:r>
            <w:proofErr w:type="spellEnd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>beth</w:t>
            </w:r>
            <w:proofErr w:type="spellEnd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>yw</w:t>
            </w:r>
            <w:proofErr w:type="spellEnd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menter</w:t>
            </w:r>
            <w:proofErr w:type="spellEnd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gymdeithasol</w:t>
            </w:r>
            <w:proofErr w:type="spellEnd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</w:p>
          <w:p w14:paraId="1BCD484A" w14:textId="44E1249A" w:rsidR="00184D1B" w:rsidRPr="001066C4" w:rsidRDefault="00C647F4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E</w:t>
            </w:r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>drych</w:t>
            </w:r>
            <w:proofErr w:type="spellEnd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>ar</w:t>
            </w:r>
            <w:proofErr w:type="spellEnd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>astudiaeth</w:t>
            </w:r>
            <w:proofErr w:type="spellEnd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>achos</w:t>
            </w:r>
            <w:proofErr w:type="spellEnd"/>
          </w:p>
          <w:p w14:paraId="1DAE9335" w14:textId="77777777" w:rsidR="00184D1B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D</w:t>
            </w:r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>ylunio’ch</w:t>
            </w:r>
            <w:proofErr w:type="spellEnd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menter</w:t>
            </w:r>
            <w:proofErr w:type="spellEnd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gymdeithasol</w:t>
            </w:r>
            <w:proofErr w:type="spellEnd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>eich</w:t>
            </w:r>
            <w:proofErr w:type="spellEnd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>hun</w:t>
            </w:r>
            <w:proofErr w:type="spellEnd"/>
          </w:p>
          <w:p w14:paraId="2D5AF31C" w14:textId="7150E318" w:rsidR="004608EA" w:rsidRPr="001066C4" w:rsidRDefault="004608EA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object w:dxaOrig="1536" w:dyaOrig="994" w14:anchorId="621F99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PowerPoint.Show.12" ShapeID="_x0000_i1025" DrawAspect="Icon" ObjectID="_1596354726" r:id="rId12"/>
              </w:object>
            </w:r>
          </w:p>
        </w:tc>
      </w:tr>
      <w:tr w:rsidR="00184D1B" w:rsidRPr="001066C4" w14:paraId="77CA993D" w14:textId="77777777" w:rsidTr="00536739">
        <w:trPr>
          <w:trHeight w:val="655"/>
        </w:trPr>
        <w:tc>
          <w:tcPr>
            <w:tcW w:w="828" w:type="dxa"/>
          </w:tcPr>
          <w:p w14:paraId="791AF96C" w14:textId="154D9944" w:rsidR="00184D1B" w:rsidRPr="001D47B5" w:rsidRDefault="001D47B5" w:rsidP="00184D1B">
            <w:pPr>
              <w:pStyle w:val="BBCText"/>
              <w:rPr>
                <w:rFonts w:ascii="Segoe UI" w:eastAsia="Times New Roman" w:hAnsi="Segoe UI" w:cs="Segoe UI"/>
                <w:b/>
                <w:sz w:val="20"/>
                <w:szCs w:val="20"/>
              </w:rPr>
            </w:pPr>
            <w:proofErr w:type="spellStart"/>
            <w:r w:rsidRPr="001D47B5">
              <w:rPr>
                <w:rFonts w:ascii="Segoe UI" w:eastAsia="Times New Roman" w:hAnsi="Segoe UI" w:cs="Segoe UI"/>
                <w:b/>
                <w:sz w:val="20"/>
                <w:szCs w:val="20"/>
              </w:rPr>
              <w:t>Amser</w:t>
            </w:r>
            <w:proofErr w:type="spellEnd"/>
          </w:p>
        </w:tc>
        <w:tc>
          <w:tcPr>
            <w:tcW w:w="792" w:type="dxa"/>
          </w:tcPr>
          <w:p w14:paraId="073DD4A6" w14:textId="053DF2F2" w:rsidR="00184D1B" w:rsidRPr="001066C4" w:rsidRDefault="008B1BDE" w:rsidP="00184D1B">
            <w:pPr>
              <w:pStyle w:val="BBCText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Sl</w:t>
            </w:r>
            <w:r w:rsidR="001D47B5">
              <w:rPr>
                <w:rFonts w:ascii="Segoe UI" w:eastAsia="Times New Roman" w:hAnsi="Segoe UI" w:cs="Segoe UI"/>
                <w:b/>
                <w:sz w:val="22"/>
                <w:szCs w:val="22"/>
              </w:rPr>
              <w:t>e</w:t>
            </w:r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id</w:t>
            </w:r>
            <w:proofErr w:type="spellEnd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749" w:type="dxa"/>
          </w:tcPr>
          <w:p w14:paraId="0DA41A78" w14:textId="3ACBE2A4" w:rsidR="00184D1B" w:rsidRPr="001066C4" w:rsidRDefault="001D47B5" w:rsidP="001D47B5">
            <w:pPr>
              <w:pStyle w:val="BBCText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Pwnc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b/>
                <w:sz w:val="22"/>
                <w:szCs w:val="22"/>
              </w:rPr>
              <w:t>/</w:t>
            </w: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cynnwys</w:t>
            </w:r>
            <w:proofErr w:type="spellEnd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Sleid</w:t>
            </w:r>
            <w:proofErr w:type="spellEnd"/>
          </w:p>
        </w:tc>
        <w:tc>
          <w:tcPr>
            <w:tcW w:w="3118" w:type="dxa"/>
          </w:tcPr>
          <w:p w14:paraId="662B5BF9" w14:textId="4CCEB309" w:rsidR="00184D1B" w:rsidRPr="001066C4" w:rsidRDefault="001D47B5" w:rsidP="00184D1B">
            <w:pPr>
              <w:pStyle w:val="BBCText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Gweithgaredd</w:t>
            </w:r>
            <w:proofErr w:type="spellEnd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yr</w:t>
            </w:r>
            <w:proofErr w:type="spellEnd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Hyfforddwr</w:t>
            </w:r>
            <w:proofErr w:type="spellEnd"/>
          </w:p>
        </w:tc>
        <w:tc>
          <w:tcPr>
            <w:tcW w:w="1276" w:type="dxa"/>
          </w:tcPr>
          <w:p w14:paraId="2771603A" w14:textId="4E7C1BF5" w:rsidR="00184D1B" w:rsidRPr="001066C4" w:rsidRDefault="001D47B5" w:rsidP="00184D1B">
            <w:pPr>
              <w:pStyle w:val="BBCText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Gweithgaredd</w:t>
            </w:r>
            <w:proofErr w:type="spellEnd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yr</w:t>
            </w:r>
            <w:proofErr w:type="spellEnd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Hyfforddeion</w:t>
            </w:r>
            <w:proofErr w:type="spellEnd"/>
          </w:p>
        </w:tc>
        <w:tc>
          <w:tcPr>
            <w:tcW w:w="2268" w:type="dxa"/>
          </w:tcPr>
          <w:p w14:paraId="6B589862" w14:textId="5078A3C9" w:rsidR="00184D1B" w:rsidRPr="001066C4" w:rsidRDefault="001D47B5" w:rsidP="00184D1B">
            <w:pPr>
              <w:pStyle w:val="BBCText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Deunyddiau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b/>
                <w:sz w:val="22"/>
                <w:szCs w:val="22"/>
              </w:rPr>
              <w:t>/</w:t>
            </w:r>
          </w:p>
          <w:p w14:paraId="2480AF1C" w14:textId="1E7CE178" w:rsidR="00184D1B" w:rsidRPr="001066C4" w:rsidRDefault="001D47B5" w:rsidP="00184D1B">
            <w:pPr>
              <w:pStyle w:val="BBCText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Adnoddau</w:t>
            </w:r>
            <w:proofErr w:type="spellEnd"/>
          </w:p>
        </w:tc>
      </w:tr>
      <w:tr w:rsidR="00184D1B" w:rsidRPr="001066C4" w14:paraId="3A6816D2" w14:textId="77777777" w:rsidTr="00536739">
        <w:trPr>
          <w:trHeight w:val="340"/>
        </w:trPr>
        <w:tc>
          <w:tcPr>
            <w:tcW w:w="828" w:type="dxa"/>
          </w:tcPr>
          <w:p w14:paraId="3265B1B9" w14:textId="2B7DEF20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10 </w:t>
            </w:r>
            <w:proofErr w:type="spellStart"/>
            <w:r w:rsidR="001D47B5" w:rsidRPr="001D47B5">
              <w:rPr>
                <w:rFonts w:ascii="Segoe UI" w:eastAsia="Times New Roman" w:hAnsi="Segoe UI" w:cs="Segoe UI"/>
                <w:sz w:val="22"/>
                <w:szCs w:val="22"/>
              </w:rPr>
              <w:t>mun</w:t>
            </w:r>
            <w:proofErr w:type="spellEnd"/>
          </w:p>
        </w:tc>
        <w:tc>
          <w:tcPr>
            <w:tcW w:w="792" w:type="dxa"/>
          </w:tcPr>
          <w:p w14:paraId="025FC3BA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1</w:t>
            </w:r>
          </w:p>
        </w:tc>
        <w:tc>
          <w:tcPr>
            <w:tcW w:w="1749" w:type="dxa"/>
          </w:tcPr>
          <w:p w14:paraId="2EE46EEB" w14:textId="270A4D25" w:rsidR="00184D1B" w:rsidRPr="001066C4" w:rsidRDefault="001D47B5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Sleid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safonol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Canolfan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Cydweithredol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Cymru</w:t>
            </w: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</w:tcPr>
          <w:p w14:paraId="244BA632" w14:textId="5EB22F51" w:rsidR="00184D1B" w:rsidRPr="001066C4" w:rsidRDefault="00BE50F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Cadw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tŷ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Chyflwyniad</w:t>
            </w:r>
            <w:proofErr w:type="spellEnd"/>
          </w:p>
          <w:p w14:paraId="05338351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244161EA" w14:textId="36E2CDE3" w:rsidR="00184D1B" w:rsidRPr="001066C4" w:rsidRDefault="007B114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Cydnabod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bod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Canolfan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Cydweithredol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Cymru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cefnogi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mentrau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cymdeithasol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ledled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Cymru a’r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Ganolfan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sydd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wedi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dylunio’r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deunyddiau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hyn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. Mae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prosiect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Busnes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Cymdeithasol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Cymru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cael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ei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gyflwyno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gan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Ganolfan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Cydweithredol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Cymru ac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rhan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deulu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Busnes Cymru.</w:t>
            </w:r>
          </w:p>
          <w:p w14:paraId="7B561D47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2E8B72B6" w14:textId="79C3A39B" w:rsidR="00184D1B" w:rsidRDefault="00287FD2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Rhoi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manylion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wefan</w:t>
            </w:r>
            <w:proofErr w:type="spellEnd"/>
            <w:r w:rsidR="0013357C">
              <w:rPr>
                <w:rFonts w:ascii="Segoe UI" w:eastAsia="Times New Roman" w:hAnsi="Segoe UI" w:cs="Segoe UI"/>
                <w:sz w:val="22"/>
                <w:szCs w:val="22"/>
              </w:rPr>
              <w:t>:</w:t>
            </w:r>
          </w:p>
          <w:p w14:paraId="0303B8C0" w14:textId="06B0DF70" w:rsidR="0013357C" w:rsidRPr="001066C4" w:rsidRDefault="00287FD2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Mae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gan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wefan</w:t>
            </w:r>
            <w:proofErr w:type="spellEnd"/>
            <w:r w:rsidR="0013357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="006C105F" w:rsidRPr="0020232C">
              <w:rPr>
                <w:rFonts w:ascii="Segoe UI" w:eastAsia="Times New Roman" w:hAnsi="Segoe UI" w:cs="Segoe UI"/>
                <w:sz w:val="22"/>
                <w:szCs w:val="22"/>
              </w:rPr>
              <w:t>Busnes</w:t>
            </w:r>
            <w:r w:rsidR="006C105F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C105F" w:rsidRPr="0020232C">
              <w:rPr>
                <w:rFonts w:ascii="Segoe UI" w:eastAsia="Times New Roman" w:hAnsi="Segoe UI" w:cs="Segoe UI"/>
                <w:sz w:val="22"/>
                <w:szCs w:val="22"/>
              </w:rPr>
              <w:t>Cymdeithasol</w:t>
            </w:r>
            <w:proofErr w:type="spellEnd"/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 xml:space="preserve"> Cymru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adran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o’r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enw</w:t>
            </w:r>
            <w:proofErr w:type="spellEnd"/>
            <w:r w:rsidR="0013357C">
              <w:rPr>
                <w:rFonts w:ascii="Segoe UI" w:eastAsia="Times New Roman" w:hAnsi="Segoe UI" w:cs="Segoe UI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chi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gychwyn</w:t>
            </w:r>
            <w:proofErr w:type="spellEnd"/>
            <w:r w:rsidR="0013357C">
              <w:rPr>
                <w:rFonts w:ascii="Segoe UI" w:eastAsia="Times New Roman" w:hAnsi="Segoe UI" w:cs="Segoe UI"/>
                <w:sz w:val="22"/>
                <w:szCs w:val="22"/>
              </w:rPr>
              <w:t xml:space="preserve">”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sy’n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ddefnyddiol</w:t>
            </w:r>
            <w:proofErr w:type="spellEnd"/>
            <w:r w:rsidR="0013357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dilyn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sesiwn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hon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ac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sydd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ag offer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fel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astudiaethau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57C">
              <w:rPr>
                <w:rFonts w:ascii="Segoe UI" w:eastAsia="Times New Roman" w:hAnsi="Segoe UI" w:cs="Segoe UI"/>
                <w:sz w:val="22"/>
                <w:szCs w:val="22"/>
              </w:rPr>
              <w:t>d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ichonoldeb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 xml:space="preserve">ac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ati</w:t>
            </w:r>
            <w:proofErr w:type="spellEnd"/>
            <w:r w:rsidR="0013357C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0302F0BA" w14:textId="73DCE48F" w:rsidR="00184D1B" w:rsidRPr="001066C4" w:rsidRDefault="00BE50F1" w:rsidP="00BE50F1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>Llofnodi’r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gofrestr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</w:tcPr>
          <w:p w14:paraId="22D9C24D" w14:textId="227E4826" w:rsidR="00184D1B" w:rsidRPr="001066C4" w:rsidRDefault="0020232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Cofrestr</w:t>
            </w:r>
            <w:proofErr w:type="spellEnd"/>
          </w:p>
          <w:p w14:paraId="16FFB654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6B028164" w14:textId="0409D452" w:rsidR="00184D1B" w:rsidRPr="001066C4" w:rsidRDefault="0020232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Gwefannau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defnyddiol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:</w:t>
            </w:r>
          </w:p>
          <w:p w14:paraId="5A2AC11A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353EF250" w14:textId="7FCBBE6F" w:rsidR="00184D1B" w:rsidRPr="001066C4" w:rsidRDefault="0020232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Canolfan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Cydweithredol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Cymru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: </w:t>
            </w:r>
          </w:p>
          <w:p w14:paraId="4AE2C82B" w14:textId="77777777" w:rsidR="00184D1B" w:rsidRPr="001066C4" w:rsidRDefault="004608EA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hyperlink r:id="rId13" w:history="1">
              <w:r w:rsidR="00184D1B" w:rsidRPr="001066C4">
                <w:rPr>
                  <w:rStyle w:val="Hyperlink"/>
                  <w:rFonts w:ascii="Segoe UI" w:eastAsia="Times New Roman" w:hAnsi="Segoe UI" w:cs="Segoe UI"/>
                  <w:sz w:val="22"/>
                  <w:szCs w:val="22"/>
                </w:rPr>
                <w:t>https://wales.coop/</w:t>
              </w:r>
            </w:hyperlink>
          </w:p>
          <w:p w14:paraId="7926030B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6D6BD8AD" w14:textId="77777777" w:rsidR="0013357C" w:rsidRDefault="0013357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6AB23B71" w14:textId="77777777" w:rsidR="0013357C" w:rsidRDefault="0013357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45FB6047" w14:textId="77777777" w:rsidR="0013357C" w:rsidRDefault="0013357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57A96234" w14:textId="77777777" w:rsidR="0013357C" w:rsidRDefault="0013357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182939A3" w14:textId="77777777" w:rsidR="0013357C" w:rsidRDefault="0013357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424FACA4" w14:textId="1F02F9E3" w:rsidR="00184D1B" w:rsidRPr="001066C4" w:rsidRDefault="0020232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Gwefan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Pr="0020232C">
              <w:rPr>
                <w:rFonts w:ascii="Segoe UI" w:eastAsia="Times New Roman" w:hAnsi="Segoe UI" w:cs="Segoe UI"/>
                <w:sz w:val="22"/>
                <w:szCs w:val="22"/>
              </w:rPr>
              <w:t>Busnes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20232C">
              <w:rPr>
                <w:rFonts w:ascii="Segoe UI" w:eastAsia="Times New Roman" w:hAnsi="Segoe UI" w:cs="Segoe UI"/>
                <w:sz w:val="22"/>
                <w:szCs w:val="22"/>
              </w:rPr>
              <w:t>Cymdeithasol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Cymru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:</w:t>
            </w:r>
          </w:p>
          <w:p w14:paraId="059EDBEF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https://businesswales.gov.wales/socialbusinesswales/</w:t>
            </w:r>
          </w:p>
        </w:tc>
      </w:tr>
      <w:tr w:rsidR="00184D1B" w:rsidRPr="001066C4" w14:paraId="52494256" w14:textId="77777777" w:rsidTr="00536739">
        <w:trPr>
          <w:trHeight w:val="340"/>
        </w:trPr>
        <w:tc>
          <w:tcPr>
            <w:tcW w:w="828" w:type="dxa"/>
          </w:tcPr>
          <w:p w14:paraId="46405C91" w14:textId="7AE6F21D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 xml:space="preserve">2 </w:t>
            </w:r>
            <w:r w:rsidR="001D47B5">
              <w:rPr>
                <w:rFonts w:ascii="Segoe UI" w:eastAsia="Times New Roman" w:hAnsi="Segoe UI" w:cs="Segoe UI"/>
                <w:sz w:val="22"/>
                <w:szCs w:val="22"/>
              </w:rPr>
              <w:t>f</w:t>
            </w:r>
            <w:r w:rsidR="001D47B5" w:rsidRPr="001D47B5">
              <w:rPr>
                <w:rFonts w:ascii="Segoe UI" w:eastAsia="Times New Roman" w:hAnsi="Segoe UI" w:cs="Segoe UI"/>
                <w:sz w:val="22"/>
                <w:szCs w:val="22"/>
              </w:rPr>
              <w:t>un</w:t>
            </w:r>
          </w:p>
        </w:tc>
        <w:tc>
          <w:tcPr>
            <w:tcW w:w="792" w:type="dxa"/>
          </w:tcPr>
          <w:p w14:paraId="2E2BFE32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2 </w:t>
            </w:r>
          </w:p>
          <w:p w14:paraId="68C37DA2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2EB795E8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3</w:t>
            </w:r>
          </w:p>
        </w:tc>
        <w:tc>
          <w:tcPr>
            <w:tcW w:w="1749" w:type="dxa"/>
          </w:tcPr>
          <w:p w14:paraId="53FEA7E4" w14:textId="5276AD87" w:rsidR="00184D1B" w:rsidRPr="001066C4" w:rsidRDefault="00287FD2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>Nod</w:t>
            </w:r>
          </w:p>
          <w:p w14:paraId="6B7BC206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05CF451D" w14:textId="2A98B9E9" w:rsidR="00184D1B" w:rsidRPr="001066C4" w:rsidRDefault="0020232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20232C">
              <w:rPr>
                <w:rFonts w:ascii="Segoe UI" w:eastAsia="Times New Roman" w:hAnsi="Segoe UI" w:cs="Segoe UI"/>
                <w:sz w:val="22"/>
                <w:szCs w:val="22"/>
              </w:rPr>
              <w:t>Amcanion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</w:tcPr>
          <w:p w14:paraId="7B9B106B" w14:textId="53438AED" w:rsidR="00184D1B" w:rsidRPr="001066C4" w:rsidRDefault="00287FD2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Cyflwynwch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nod ac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amcanion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y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sesi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w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n</w:t>
            </w:r>
            <w:proofErr w:type="spellEnd"/>
          </w:p>
        </w:tc>
        <w:tc>
          <w:tcPr>
            <w:tcW w:w="1276" w:type="dxa"/>
          </w:tcPr>
          <w:p w14:paraId="06D1E37E" w14:textId="3A93B702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Cytuno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nod ac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amcanion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y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sesi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w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268" w:type="dxa"/>
          </w:tcPr>
          <w:p w14:paraId="3D110DC0" w14:textId="751F7767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lafar</w:t>
            </w:r>
            <w:proofErr w:type="spellEnd"/>
          </w:p>
        </w:tc>
      </w:tr>
      <w:tr w:rsidR="00184D1B" w:rsidRPr="001066C4" w14:paraId="219B6CA2" w14:textId="77777777" w:rsidTr="00536739">
        <w:trPr>
          <w:trHeight w:val="340"/>
        </w:trPr>
        <w:tc>
          <w:tcPr>
            <w:tcW w:w="828" w:type="dxa"/>
          </w:tcPr>
          <w:p w14:paraId="5F82B0EF" w14:textId="22F08CD2" w:rsidR="00184D1B" w:rsidRPr="001066C4" w:rsidRDefault="004F2A9F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4F2A9F">
              <w:rPr>
                <w:rFonts w:ascii="Segoe UI" w:eastAsia="Times New Roman" w:hAnsi="Segoe UI" w:cs="Segoe UI"/>
                <w:sz w:val="22"/>
                <w:szCs w:val="22"/>
              </w:rPr>
              <w:t>2 fun</w:t>
            </w:r>
          </w:p>
        </w:tc>
        <w:tc>
          <w:tcPr>
            <w:tcW w:w="792" w:type="dxa"/>
          </w:tcPr>
          <w:p w14:paraId="33CABCE8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4</w:t>
            </w:r>
          </w:p>
        </w:tc>
        <w:tc>
          <w:tcPr>
            <w:tcW w:w="1749" w:type="dxa"/>
          </w:tcPr>
          <w:p w14:paraId="03BDE255" w14:textId="1AF3F6C9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Pam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ydy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pobl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sefydlu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busnes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au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?</w:t>
            </w:r>
          </w:p>
        </w:tc>
        <w:tc>
          <w:tcPr>
            <w:tcW w:w="3118" w:type="dxa"/>
          </w:tcPr>
          <w:p w14:paraId="26A08663" w14:textId="237FBFFE" w:rsidR="00184D1B" w:rsidRPr="001066C4" w:rsidRDefault="007B114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Gosodwch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cwestiwn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i’r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grŵp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thrafodwch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atebion</w:t>
            </w:r>
            <w:proofErr w:type="spellEnd"/>
          </w:p>
        </w:tc>
        <w:tc>
          <w:tcPr>
            <w:tcW w:w="1276" w:type="dxa"/>
          </w:tcPr>
          <w:p w14:paraId="77503D95" w14:textId="1B1EA205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Awgrymu</w:t>
            </w:r>
            <w:proofErr w:type="spellEnd"/>
            <w:r w:rsidR="007B114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7B1141">
              <w:rPr>
                <w:rFonts w:ascii="Segoe UI" w:eastAsia="Times New Roman" w:hAnsi="Segoe UI" w:cs="Segoe UI"/>
                <w:sz w:val="22"/>
                <w:szCs w:val="22"/>
              </w:rPr>
              <w:t>rhesymau</w:t>
            </w:r>
            <w:proofErr w:type="spellEnd"/>
            <w:r w:rsidR="007B1141">
              <w:rPr>
                <w:rFonts w:ascii="Segoe UI" w:eastAsia="Times New Roman" w:hAnsi="Segoe UI" w:cs="Segoe UI"/>
                <w:sz w:val="22"/>
                <w:szCs w:val="22"/>
              </w:rPr>
              <w:t xml:space="preserve"> pam </w:t>
            </w:r>
            <w:proofErr w:type="spellStart"/>
            <w:r w:rsidR="007B1141">
              <w:rPr>
                <w:rFonts w:ascii="Segoe UI" w:eastAsia="Times New Roman" w:hAnsi="Segoe UI" w:cs="Segoe UI"/>
                <w:sz w:val="22"/>
                <w:szCs w:val="22"/>
              </w:rPr>
              <w:t>mae</w:t>
            </w:r>
            <w:proofErr w:type="spellEnd"/>
            <w:r w:rsidR="007B114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7B1141">
              <w:rPr>
                <w:rFonts w:ascii="Segoe UI" w:eastAsia="Times New Roman" w:hAnsi="Segoe UI" w:cs="Segoe UI"/>
                <w:sz w:val="22"/>
                <w:szCs w:val="22"/>
              </w:rPr>
              <w:t>p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obl</w:t>
            </w:r>
            <w:proofErr w:type="spellEnd"/>
            <w:r w:rsidR="007B114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7B1141"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sefydlu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busnesau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  <w:tc>
          <w:tcPr>
            <w:tcW w:w="2268" w:type="dxa"/>
          </w:tcPr>
          <w:p w14:paraId="5C57711E" w14:textId="6D038964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lafar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si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art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troi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</w:tr>
    </w:tbl>
    <w:p w14:paraId="54AE296D" w14:textId="77777777" w:rsidR="00536739" w:rsidRDefault="00536739"/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792"/>
        <w:gridCol w:w="1749"/>
        <w:gridCol w:w="3118"/>
        <w:gridCol w:w="1418"/>
        <w:gridCol w:w="2126"/>
      </w:tblGrid>
      <w:tr w:rsidR="00184D1B" w:rsidRPr="001066C4" w14:paraId="2D36FDD6" w14:textId="77777777" w:rsidTr="003B5A1C">
        <w:trPr>
          <w:trHeight w:val="340"/>
        </w:trPr>
        <w:tc>
          <w:tcPr>
            <w:tcW w:w="828" w:type="dxa"/>
          </w:tcPr>
          <w:p w14:paraId="62A3496F" w14:textId="79E4038F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5 </w:t>
            </w:r>
            <w:proofErr w:type="spellStart"/>
            <w:r w:rsidR="001D47B5" w:rsidRPr="001D47B5">
              <w:rPr>
                <w:rFonts w:ascii="Segoe UI" w:eastAsia="Times New Roman" w:hAnsi="Segoe UI" w:cs="Segoe UI"/>
                <w:sz w:val="22"/>
                <w:szCs w:val="22"/>
              </w:rPr>
              <w:t>mun</w:t>
            </w:r>
            <w:proofErr w:type="spellEnd"/>
          </w:p>
        </w:tc>
        <w:tc>
          <w:tcPr>
            <w:tcW w:w="792" w:type="dxa"/>
          </w:tcPr>
          <w:p w14:paraId="2D450536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5</w:t>
            </w:r>
          </w:p>
        </w:tc>
        <w:tc>
          <w:tcPr>
            <w:tcW w:w="1749" w:type="dxa"/>
          </w:tcPr>
          <w:p w14:paraId="4BE5B2F2" w14:textId="10A688CF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Atebion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Cyffredin</w:t>
            </w:r>
            <w:proofErr w:type="spellEnd"/>
          </w:p>
        </w:tc>
        <w:tc>
          <w:tcPr>
            <w:tcW w:w="3118" w:type="dxa"/>
          </w:tcPr>
          <w:p w14:paraId="460ECEF2" w14:textId="081A6757" w:rsidR="00184D1B" w:rsidRPr="001066C4" w:rsidRDefault="00287FD2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Trafodwch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ac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esboniwch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nad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oes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gan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</w:t>
            </w:r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entrau</w:t>
            </w:r>
            <w:proofErr w:type="spellEnd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cymdeithasol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resymau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o’r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fath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am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gael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eu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sefydlu</w:t>
            </w:r>
            <w:proofErr w:type="spellEnd"/>
          </w:p>
        </w:tc>
        <w:tc>
          <w:tcPr>
            <w:tcW w:w="1418" w:type="dxa"/>
          </w:tcPr>
          <w:p w14:paraId="4125FC5F" w14:textId="32E7F00B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2E0A5D">
              <w:rPr>
                <w:rFonts w:ascii="Segoe UI" w:eastAsia="Times New Roman" w:hAnsi="Segoe UI" w:cs="Segoe UI"/>
                <w:sz w:val="22"/>
                <w:szCs w:val="22"/>
              </w:rPr>
              <w:t>Sylwadau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694F95E9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184D1B" w:rsidRPr="001066C4" w14:paraId="62799AB5" w14:textId="77777777" w:rsidTr="003B5A1C">
        <w:trPr>
          <w:trHeight w:val="340"/>
        </w:trPr>
        <w:tc>
          <w:tcPr>
            <w:tcW w:w="828" w:type="dxa"/>
          </w:tcPr>
          <w:p w14:paraId="31B4CDB0" w14:textId="584310A4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5 </w:t>
            </w:r>
            <w:proofErr w:type="spellStart"/>
            <w:r w:rsidR="001D47B5" w:rsidRPr="001D47B5">
              <w:rPr>
                <w:rFonts w:ascii="Segoe UI" w:eastAsia="Times New Roman" w:hAnsi="Segoe UI" w:cs="Segoe UI"/>
                <w:sz w:val="22"/>
                <w:szCs w:val="22"/>
              </w:rPr>
              <w:t>mun</w:t>
            </w:r>
            <w:proofErr w:type="spellEnd"/>
          </w:p>
        </w:tc>
        <w:tc>
          <w:tcPr>
            <w:tcW w:w="792" w:type="dxa"/>
          </w:tcPr>
          <w:p w14:paraId="0043B5B4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6</w:t>
            </w:r>
          </w:p>
        </w:tc>
        <w:tc>
          <w:tcPr>
            <w:tcW w:w="1749" w:type="dxa"/>
          </w:tcPr>
          <w:p w14:paraId="182BF7DC" w14:textId="287AB14A" w:rsidR="00184D1B" w:rsidRPr="001066C4" w:rsidRDefault="002E0A5D" w:rsidP="002E0A5D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Nodweddion</w:t>
            </w:r>
            <w:proofErr w:type="spellEnd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unig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fasnachwr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/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partner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iaeth</w:t>
            </w:r>
            <w:proofErr w:type="spellEnd"/>
          </w:p>
        </w:tc>
        <w:tc>
          <w:tcPr>
            <w:tcW w:w="3118" w:type="dxa"/>
          </w:tcPr>
          <w:p w14:paraId="69D077C7" w14:textId="3372DCFD" w:rsidR="00184D1B" w:rsidRPr="001066C4" w:rsidRDefault="007B114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Pwysleisiwch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bob un o’r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pwyntiau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sydd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sleid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rhoi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gwybod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i’r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hyfforddeion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os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ydy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cleient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ateb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gadarnhaol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i’r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cwestiynau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hyn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maent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fwy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tebygol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fod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sefydlu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fel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unig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fasnachwr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neu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bartneriaeth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ac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nid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fenter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gymdeithasol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7D900AB8" w14:textId="5AEF9267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2E0A5D">
              <w:rPr>
                <w:rFonts w:ascii="Segoe UI" w:eastAsia="Times New Roman" w:hAnsi="Segoe UI" w:cs="Segoe UI"/>
                <w:sz w:val="22"/>
                <w:szCs w:val="22"/>
              </w:rPr>
              <w:t>Sylwadau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19F83799" w14:textId="7B55867B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lafar</w:t>
            </w:r>
            <w:proofErr w:type="spellEnd"/>
          </w:p>
        </w:tc>
      </w:tr>
      <w:tr w:rsidR="00184D1B" w:rsidRPr="001066C4" w14:paraId="231C2A43" w14:textId="77777777" w:rsidTr="003B5A1C">
        <w:trPr>
          <w:trHeight w:val="340"/>
        </w:trPr>
        <w:tc>
          <w:tcPr>
            <w:tcW w:w="828" w:type="dxa"/>
          </w:tcPr>
          <w:p w14:paraId="6E30FF72" w14:textId="469A1530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5 </w:t>
            </w:r>
            <w:proofErr w:type="spellStart"/>
            <w:r w:rsidR="001D47B5" w:rsidRPr="001D47B5">
              <w:rPr>
                <w:rFonts w:ascii="Segoe UI" w:eastAsia="Times New Roman" w:hAnsi="Segoe UI" w:cs="Segoe UI"/>
                <w:sz w:val="22"/>
                <w:szCs w:val="22"/>
              </w:rPr>
              <w:t>mun</w:t>
            </w:r>
            <w:proofErr w:type="spellEnd"/>
          </w:p>
        </w:tc>
        <w:tc>
          <w:tcPr>
            <w:tcW w:w="792" w:type="dxa"/>
          </w:tcPr>
          <w:p w14:paraId="68C4B59E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7</w:t>
            </w:r>
          </w:p>
        </w:tc>
        <w:tc>
          <w:tcPr>
            <w:tcW w:w="1749" w:type="dxa"/>
          </w:tcPr>
          <w:p w14:paraId="5D785C51" w14:textId="1A7DE262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Nodweddion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menter</w:t>
            </w:r>
            <w:proofErr w:type="spellEnd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gymdeithasol</w:t>
            </w:r>
            <w:proofErr w:type="spellEnd"/>
          </w:p>
        </w:tc>
        <w:tc>
          <w:tcPr>
            <w:tcW w:w="3118" w:type="dxa"/>
          </w:tcPr>
          <w:p w14:paraId="6D7A7B2C" w14:textId="02CDCF04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2E0A5D">
              <w:rPr>
                <w:rFonts w:ascii="Segoe UI" w:eastAsia="Times New Roman" w:hAnsi="Segoe UI" w:cs="Segoe UI"/>
                <w:sz w:val="22"/>
                <w:szCs w:val="22"/>
              </w:rPr>
              <w:t>Pwysleisiwch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bob un o’r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pwyntiau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sydd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ar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y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sleid</w:t>
            </w:r>
            <w:proofErr w:type="spellEnd"/>
            <w:r w:rsidR="003269BA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a</w:t>
            </w:r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rhoi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gwybod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i’r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hyfforddeion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os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ydy</w:t>
            </w:r>
            <w:proofErr w:type="spellEnd"/>
            <w:r w:rsidR="003269BA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 w:rsidRPr="001066C4">
              <w:rPr>
                <w:rFonts w:ascii="Segoe UI" w:eastAsia="Times New Roman" w:hAnsi="Segoe UI" w:cs="Segoe UI"/>
                <w:sz w:val="22"/>
                <w:szCs w:val="22"/>
              </w:rPr>
              <w:t>cl</w:t>
            </w:r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e</w:t>
            </w:r>
            <w:r w:rsidR="003269BA" w:rsidRPr="001066C4">
              <w:rPr>
                <w:rFonts w:ascii="Segoe UI" w:eastAsia="Times New Roman" w:hAnsi="Segoe UI" w:cs="Segoe UI"/>
                <w:sz w:val="22"/>
                <w:szCs w:val="22"/>
              </w:rPr>
              <w:t>ient</w:t>
            </w:r>
            <w:proofErr w:type="spellEnd"/>
            <w:r w:rsidR="003269BA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ateb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gadarnaol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i’r</w:t>
            </w:r>
            <w:proofErr w:type="spellEnd"/>
            <w:r w:rsidR="003269BA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 w:rsidRPr="004F2A9F">
              <w:rPr>
                <w:rFonts w:ascii="Segoe UI" w:eastAsia="Times New Roman" w:hAnsi="Segoe UI" w:cs="Segoe UI"/>
                <w:sz w:val="22"/>
                <w:szCs w:val="22"/>
              </w:rPr>
              <w:t>cwestiynau</w:t>
            </w:r>
            <w:proofErr w:type="spellEnd"/>
            <w:r w:rsidR="003269BA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 w:rsidRPr="001066C4">
              <w:rPr>
                <w:rFonts w:ascii="Segoe UI" w:eastAsia="Times New Roman" w:hAnsi="Segoe UI" w:cs="Segoe UI"/>
                <w:sz w:val="22"/>
                <w:szCs w:val="22"/>
              </w:rPr>
              <w:t>h</w:t>
            </w:r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y</w:t>
            </w:r>
            <w:r w:rsidR="003269BA" w:rsidRPr="001066C4">
              <w:rPr>
                <w:rFonts w:ascii="Segoe UI" w:eastAsia="Times New Roman" w:hAnsi="Segoe UI" w:cs="Segoe UI"/>
                <w:sz w:val="22"/>
                <w:szCs w:val="22"/>
              </w:rPr>
              <w:t>n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,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maent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fwy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tebygol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o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fod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sefydlu</w:t>
            </w:r>
            <w:proofErr w:type="spellEnd"/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menter</w:t>
            </w:r>
            <w:proofErr w:type="spellEnd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gymdeithasol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. </w:t>
            </w:r>
          </w:p>
        </w:tc>
        <w:tc>
          <w:tcPr>
            <w:tcW w:w="1418" w:type="dxa"/>
          </w:tcPr>
          <w:p w14:paraId="0ED42878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C214334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184D1B" w:rsidRPr="001066C4" w14:paraId="4FACB75F" w14:textId="77777777" w:rsidTr="003B5A1C">
        <w:trPr>
          <w:trHeight w:val="340"/>
        </w:trPr>
        <w:tc>
          <w:tcPr>
            <w:tcW w:w="828" w:type="dxa"/>
          </w:tcPr>
          <w:p w14:paraId="0A8E164C" w14:textId="07BCC33C" w:rsidR="00184D1B" w:rsidRPr="001066C4" w:rsidRDefault="004F2A9F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4F2A9F">
              <w:rPr>
                <w:rFonts w:ascii="Segoe UI" w:eastAsia="Times New Roman" w:hAnsi="Segoe UI" w:cs="Segoe UI"/>
                <w:sz w:val="22"/>
                <w:szCs w:val="22"/>
              </w:rPr>
              <w:t>2 fun</w:t>
            </w:r>
          </w:p>
        </w:tc>
        <w:tc>
          <w:tcPr>
            <w:tcW w:w="792" w:type="dxa"/>
          </w:tcPr>
          <w:p w14:paraId="07FA1FCE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8</w:t>
            </w:r>
          </w:p>
        </w:tc>
        <w:tc>
          <w:tcPr>
            <w:tcW w:w="1749" w:type="dxa"/>
          </w:tcPr>
          <w:p w14:paraId="21A2CC2C" w14:textId="20269163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Felly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beth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yw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Menter</w:t>
            </w:r>
            <w:proofErr w:type="spellEnd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</w:t>
            </w:r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ymdeithasol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?</w:t>
            </w:r>
          </w:p>
        </w:tc>
        <w:tc>
          <w:tcPr>
            <w:tcW w:w="3118" w:type="dxa"/>
          </w:tcPr>
          <w:p w14:paraId="7D7F7F82" w14:textId="56F174CB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Ases</w:t>
            </w:r>
            <w:r w:rsidR="003269BA">
              <w:rPr>
                <w:rFonts w:ascii="Segoe UI" w:eastAsia="Times New Roman" w:hAnsi="Segoe UI" w:cs="Segoe UI"/>
                <w:sz w:val="22"/>
                <w:szCs w:val="22"/>
              </w:rPr>
              <w:t>u</w:t>
            </w:r>
            <w:proofErr w:type="spellEnd"/>
          </w:p>
          <w:p w14:paraId="1F4BA207" w14:textId="2E19ADCE" w:rsidR="00184D1B" w:rsidRPr="001066C4" w:rsidRDefault="003269BA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Gosodwch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gwestion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i’r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gr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ŵ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p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3393AD80" w14:textId="14E82ACA" w:rsidR="00184D1B" w:rsidRPr="001066C4" w:rsidRDefault="007B114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Diffinio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eu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geiriau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eu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hun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beth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maent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lastRenderedPageBreak/>
              <w:t>meddwl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yw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menter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gymdeithasol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Neu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drafod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pa eiriau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sy’n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dod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i’r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meddwl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mewn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perthynas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â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menter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gymdeithasol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4373E1DD" w14:textId="36021E10" w:rsidR="00184D1B" w:rsidRPr="001066C4" w:rsidRDefault="003269BA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>Diffiniad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llafar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/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ysgrifenedig</w:t>
            </w:r>
            <w:proofErr w:type="spellEnd"/>
          </w:p>
        </w:tc>
      </w:tr>
      <w:tr w:rsidR="00184D1B" w:rsidRPr="001066C4" w14:paraId="16DF0886" w14:textId="77777777" w:rsidTr="003B5A1C">
        <w:trPr>
          <w:trHeight w:val="340"/>
        </w:trPr>
        <w:tc>
          <w:tcPr>
            <w:tcW w:w="828" w:type="dxa"/>
          </w:tcPr>
          <w:p w14:paraId="30039A6B" w14:textId="160EC6BF" w:rsidR="00184D1B" w:rsidRPr="001066C4" w:rsidRDefault="004F2A9F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4F2A9F"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>2 fun</w:t>
            </w:r>
          </w:p>
        </w:tc>
        <w:tc>
          <w:tcPr>
            <w:tcW w:w="792" w:type="dxa"/>
          </w:tcPr>
          <w:p w14:paraId="1547CBB9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9</w:t>
            </w:r>
          </w:p>
        </w:tc>
        <w:tc>
          <w:tcPr>
            <w:tcW w:w="1749" w:type="dxa"/>
          </w:tcPr>
          <w:p w14:paraId="7E5F2B4E" w14:textId="41352351" w:rsidR="00184D1B" w:rsidRPr="001066C4" w:rsidRDefault="003269BA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Felly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beth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yw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Menter</w:t>
            </w:r>
            <w:proofErr w:type="spellEnd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</w:t>
            </w:r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ymdeithasol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?</w:t>
            </w:r>
          </w:p>
        </w:tc>
        <w:tc>
          <w:tcPr>
            <w:tcW w:w="3118" w:type="dxa"/>
          </w:tcPr>
          <w:p w14:paraId="240D4AE5" w14:textId="05AAB025" w:rsidR="00184D1B" w:rsidRPr="001066C4" w:rsidRDefault="003269BA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Darllenwch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ddiffiniad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y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DTI (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esboniwch</w:t>
            </w:r>
            <w:proofErr w:type="spellEnd"/>
            <w:r w:rsidR="007B1141">
              <w:rPr>
                <w:rFonts w:ascii="Segoe UI" w:eastAsia="Times New Roman" w:hAnsi="Segoe UI" w:cs="Segoe UI"/>
                <w:sz w:val="22"/>
                <w:szCs w:val="22"/>
              </w:rPr>
              <w:t>,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er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nad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>yw’r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DTI </w:t>
            </w:r>
            <w:proofErr w:type="spellStart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>bodoli</w:t>
            </w:r>
            <w:proofErr w:type="spellEnd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>mwyach</w:t>
            </w:r>
            <w:proofErr w:type="spellEnd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 xml:space="preserve">, </w:t>
            </w:r>
            <w:proofErr w:type="spellStart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>mae’r</w:t>
            </w:r>
            <w:proofErr w:type="spellEnd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>diffiniad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 xml:space="preserve"> dal </w:t>
            </w:r>
            <w:proofErr w:type="spellStart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12E2">
              <w:rPr>
                <w:rFonts w:ascii="Segoe UI" w:eastAsia="Times New Roman" w:hAnsi="Segoe UI" w:cs="Segoe UI"/>
                <w:sz w:val="22"/>
                <w:szCs w:val="22"/>
              </w:rPr>
              <w:t>ddilys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).</w:t>
            </w:r>
          </w:p>
          <w:p w14:paraId="2CFEFAE6" w14:textId="063DE9FD" w:rsidR="00184D1B" w:rsidRPr="001066C4" w:rsidRDefault="002012E2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Dadansoddwch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diffiniad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gan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b</w:t>
            </w:r>
            <w:r w:rsidR="002E0A5D" w:rsidRPr="002E0A5D">
              <w:rPr>
                <w:rFonts w:ascii="Segoe UI" w:eastAsia="Times New Roman" w:hAnsi="Segoe UI" w:cs="Segoe UI"/>
                <w:sz w:val="22"/>
                <w:szCs w:val="22"/>
              </w:rPr>
              <w:t>wysleisi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o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agweddau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arno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:</w:t>
            </w:r>
          </w:p>
          <w:p w14:paraId="4CEC1CE0" w14:textId="3D9705A5" w:rsidR="00184D1B" w:rsidRPr="001066C4" w:rsidRDefault="002012E2" w:rsidP="00184D1B">
            <w:pPr>
              <w:pStyle w:val="BBCText"/>
              <w:numPr>
                <w:ilvl w:val="0"/>
                <w:numId w:val="2"/>
              </w:numPr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Busnes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yw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Menter</w:t>
            </w:r>
            <w:proofErr w:type="spellEnd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</w:t>
            </w:r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ymdeithasol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–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aml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iawn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mae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dryswch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ymhlith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myfyrwyr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bod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menter</w:t>
            </w:r>
            <w:proofErr w:type="spellEnd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gymdeithasol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dim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ond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gwneud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budd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y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</w:t>
            </w:r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ymuned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heb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gydnabod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mai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busnes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ydyw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sy’n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darparu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gwasanaeth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neu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gynnyrch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fel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unrhyw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</w:t>
            </w:r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usnes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  <w:p w14:paraId="191C969E" w14:textId="4BD44E7E" w:rsidR="00184D1B" w:rsidRPr="001066C4" w:rsidRDefault="002012E2" w:rsidP="00184D1B">
            <w:pPr>
              <w:pStyle w:val="BBCText"/>
              <w:numPr>
                <w:ilvl w:val="0"/>
                <w:numId w:val="2"/>
              </w:numPr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2E0A5D">
              <w:rPr>
                <w:rFonts w:ascii="Segoe UI" w:eastAsia="Times New Roman" w:hAnsi="Segoe UI" w:cs="Segoe UI"/>
                <w:sz w:val="22"/>
                <w:szCs w:val="22"/>
              </w:rPr>
              <w:t>Pwysleisiwch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fod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rhaid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bod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amcanion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20232C">
              <w:rPr>
                <w:rFonts w:ascii="Segoe UI" w:eastAsia="Times New Roman" w:hAnsi="Segoe UI" w:cs="Segoe UI"/>
                <w:sz w:val="22"/>
                <w:szCs w:val="22"/>
              </w:rPr>
              <w:t>cymdeithasol</w:t>
            </w:r>
            <w:proofErr w:type="spellEnd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e</w:t>
            </w:r>
            <w:r w:rsidR="006C105F" w:rsidRPr="006C105F">
              <w:rPr>
                <w:rFonts w:ascii="Segoe UI" w:eastAsia="Times New Roman" w:hAnsi="Segoe UI" w:cs="Segoe UI"/>
                <w:sz w:val="22"/>
                <w:szCs w:val="22"/>
              </w:rPr>
              <w:t>.e</w:t>
            </w:r>
            <w:proofErr w:type="spellEnd"/>
            <w:r w:rsidR="006C105F" w:rsidRPr="006C105F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cynnig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cyfleoedd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cyflogaeth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bobl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>anabl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  <w:p w14:paraId="78CAEBAF" w14:textId="5C416EC9" w:rsidR="00184D1B" w:rsidRPr="001066C4" w:rsidRDefault="007B1141" w:rsidP="00184D1B">
            <w:pPr>
              <w:pStyle w:val="BBCText"/>
              <w:numPr>
                <w:ilvl w:val="0"/>
                <w:numId w:val="2"/>
              </w:numPr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Pwysleisiwch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fod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gwargedion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cael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eu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hail-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fuddsoddi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busnes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neu’r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gymuned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hytrach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na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chael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eu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rhoi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gyfranddalwyr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1BC092EF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5D1A621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184D1B" w:rsidRPr="001066C4" w14:paraId="3610AEB6" w14:textId="77777777" w:rsidTr="003B5A1C">
        <w:trPr>
          <w:trHeight w:val="340"/>
        </w:trPr>
        <w:tc>
          <w:tcPr>
            <w:tcW w:w="828" w:type="dxa"/>
          </w:tcPr>
          <w:p w14:paraId="0556A991" w14:textId="0E0A7CA2" w:rsidR="00184D1B" w:rsidRPr="001066C4" w:rsidRDefault="004F2A9F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4F2A9F"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>2 fun</w:t>
            </w:r>
          </w:p>
        </w:tc>
        <w:tc>
          <w:tcPr>
            <w:tcW w:w="792" w:type="dxa"/>
          </w:tcPr>
          <w:p w14:paraId="68B3CB95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10</w:t>
            </w:r>
          </w:p>
        </w:tc>
        <w:tc>
          <w:tcPr>
            <w:tcW w:w="1749" w:type="dxa"/>
          </w:tcPr>
          <w:p w14:paraId="5495FDE7" w14:textId="48B16095" w:rsidR="00184D1B" w:rsidRPr="001066C4" w:rsidRDefault="006C105F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Nodweddion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menter</w:t>
            </w:r>
            <w:proofErr w:type="spellEnd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gymdeithasol</w:t>
            </w:r>
            <w:proofErr w:type="spellEnd"/>
          </w:p>
        </w:tc>
        <w:tc>
          <w:tcPr>
            <w:tcW w:w="3118" w:type="dxa"/>
          </w:tcPr>
          <w:p w14:paraId="193A5A8A" w14:textId="1971E1B4" w:rsidR="00184D1B" w:rsidRPr="001066C4" w:rsidRDefault="00A46877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Defnyddiwch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y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diagram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i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esbonio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bod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gan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f</w:t>
            </w:r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entrau</w:t>
            </w:r>
            <w:proofErr w:type="spellEnd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cymdeithasol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dair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swyddogaeth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h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y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>nodau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cymdeithasol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,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econom</w:t>
            </w:r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>aidd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busnes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) a</w:t>
            </w:r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>c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amgylcheddol</w:t>
            </w:r>
            <w:proofErr w:type="spellEnd"/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Rhowch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enghreifftiau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addas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e.</w:t>
            </w:r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>e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.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cymdeithasol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–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darparu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cyflogaeth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i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bobl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anabl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;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econom</w:t>
            </w:r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aidd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busnes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) –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darparu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cynnyrch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neu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wasanaeth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i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farchnad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; a</w:t>
            </w:r>
            <w:r w:rsidR="007B1141">
              <w:rPr>
                <w:rFonts w:ascii="Segoe UI" w:eastAsia="Times New Roman" w:hAnsi="Segoe UI" w:cs="Segoe UI"/>
                <w:sz w:val="22"/>
                <w:szCs w:val="22"/>
              </w:rPr>
              <w:t>c</w:t>
            </w:r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amgylcheddol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–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cymryd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camau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i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edrych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ar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ôl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yr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amgylchedd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a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lleihau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eu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heffaith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arno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gymaint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â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phosib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6EB02EE1" w14:textId="289C146F" w:rsidR="00184D1B" w:rsidRPr="001066C4" w:rsidRDefault="004F2A9F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4F2A9F">
              <w:rPr>
                <w:rFonts w:ascii="Segoe UI" w:eastAsia="Times New Roman" w:hAnsi="Segoe UI" w:cs="Segoe UI"/>
                <w:sz w:val="22"/>
                <w:szCs w:val="22"/>
              </w:rPr>
              <w:t>Cwestiynau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a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c</w:t>
            </w:r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>hymharu</w:t>
            </w:r>
            <w:proofErr w:type="spellEnd"/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>eu</w:t>
            </w:r>
            <w:proofErr w:type="spellEnd"/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>syniadau</w:t>
            </w:r>
            <w:proofErr w:type="spellEnd"/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 xml:space="preserve"> /</w:t>
            </w:r>
            <w:proofErr w:type="spellStart"/>
            <w:r w:rsidR="006C105F">
              <w:rPr>
                <w:rFonts w:ascii="Segoe UI" w:eastAsia="Times New Roman" w:hAnsi="Segoe UI" w:cs="Segoe UI"/>
                <w:sz w:val="22"/>
                <w:szCs w:val="22"/>
              </w:rPr>
              <w:t>diffiniad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78036A44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</w:tbl>
    <w:p w14:paraId="7FAAB880" w14:textId="77777777" w:rsidR="0077728E" w:rsidRDefault="0077728E"/>
    <w:p w14:paraId="5374F146" w14:textId="77777777" w:rsidR="0077728E" w:rsidRDefault="0077728E"/>
    <w:p w14:paraId="4858DE20" w14:textId="77777777" w:rsidR="0077728E" w:rsidRDefault="0077728E"/>
    <w:p w14:paraId="144E4759" w14:textId="77777777" w:rsidR="0077728E" w:rsidRDefault="0077728E"/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828"/>
        <w:gridCol w:w="792"/>
        <w:gridCol w:w="1749"/>
        <w:gridCol w:w="3118"/>
        <w:gridCol w:w="1276"/>
        <w:gridCol w:w="2268"/>
      </w:tblGrid>
      <w:tr w:rsidR="00D6001D" w:rsidRPr="001066C4" w14:paraId="2A3C0200" w14:textId="77777777" w:rsidTr="001066C4">
        <w:trPr>
          <w:trHeight w:val="340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4B1D444" w14:textId="3F62740C" w:rsidR="00D6001D" w:rsidRPr="00565ED3" w:rsidRDefault="004F2A9F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4F2A9F">
              <w:rPr>
                <w:rFonts w:ascii="Franklin Gothic Book" w:eastAsia="Times New Roman" w:hAnsi="Franklin Gothic Book"/>
              </w:rPr>
              <w:t>2 fun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528EE2D" w14:textId="49DD9BC5" w:rsidR="00D6001D" w:rsidRPr="001066C4" w:rsidRDefault="003F089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>11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E45F409" w14:textId="654D02B2" w:rsidR="00D6001D" w:rsidRPr="005055E7" w:rsidRDefault="006C105F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5055E7">
              <w:rPr>
                <w:rFonts w:ascii="Segoe UI" w:eastAsia="Times New Roman" w:hAnsi="Segoe UI" w:cs="Segoe UI"/>
                <w:sz w:val="22"/>
                <w:szCs w:val="22"/>
              </w:rPr>
              <w:t>Mathau</w:t>
            </w:r>
            <w:proofErr w:type="spellEnd"/>
            <w:r w:rsidRPr="005055E7">
              <w:rPr>
                <w:rFonts w:ascii="Segoe UI" w:eastAsia="Times New Roman" w:hAnsi="Segoe UI" w:cs="Segoe UI"/>
                <w:sz w:val="22"/>
                <w:szCs w:val="22"/>
              </w:rPr>
              <w:t xml:space="preserve"> o </w:t>
            </w:r>
            <w:proofErr w:type="spellStart"/>
            <w:r w:rsidRPr="005055E7">
              <w:rPr>
                <w:rFonts w:ascii="Segoe UI" w:eastAsia="Times New Roman" w:hAnsi="Segoe UI" w:cs="Segoe UI"/>
                <w:sz w:val="22"/>
                <w:szCs w:val="22"/>
              </w:rPr>
              <w:t>F</w:t>
            </w:r>
            <w:r w:rsidR="0020232C" w:rsidRPr="005055E7">
              <w:rPr>
                <w:rFonts w:ascii="Segoe UI" w:eastAsia="Times New Roman" w:hAnsi="Segoe UI" w:cs="Segoe UI"/>
                <w:sz w:val="22"/>
                <w:szCs w:val="22"/>
              </w:rPr>
              <w:t>entrau</w:t>
            </w:r>
            <w:proofErr w:type="spellEnd"/>
            <w:r w:rsidR="0020232C" w:rsidRPr="005055E7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5055E7">
              <w:rPr>
                <w:rFonts w:ascii="Segoe UI" w:eastAsia="Times New Roman" w:hAnsi="Segoe UI" w:cs="Segoe UI"/>
                <w:sz w:val="22"/>
                <w:szCs w:val="22"/>
              </w:rPr>
              <w:t>C</w:t>
            </w:r>
            <w:r w:rsidR="0020232C" w:rsidRPr="005055E7">
              <w:rPr>
                <w:rFonts w:ascii="Segoe UI" w:eastAsia="Times New Roman" w:hAnsi="Segoe UI" w:cs="Segoe UI"/>
                <w:sz w:val="22"/>
                <w:szCs w:val="22"/>
              </w:rPr>
              <w:t>ymdeithasol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04E9960" w14:textId="6F69A14E" w:rsidR="0001757B" w:rsidRPr="005055E7" w:rsidRDefault="008A66E8" w:rsidP="000175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Esboniwch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i’r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myfyrwyr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mai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term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generig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yw</w:t>
            </w:r>
            <w:proofErr w:type="spellEnd"/>
            <w:r w:rsidR="0001757B" w:rsidRPr="005055E7">
              <w:rPr>
                <w:rFonts w:ascii="Segoe UI" w:hAnsi="Segoe UI" w:cs="Segoe UI"/>
                <w:sz w:val="22"/>
                <w:szCs w:val="22"/>
              </w:rPr>
              <w:t xml:space="preserve"> “</w:t>
            </w:r>
            <w:proofErr w:type="spellStart"/>
            <w:r w:rsidR="0020232C" w:rsidRPr="005055E7">
              <w:rPr>
                <w:rFonts w:ascii="Segoe UI" w:hAnsi="Segoe UI" w:cs="Segoe UI"/>
                <w:sz w:val="22"/>
                <w:szCs w:val="22"/>
              </w:rPr>
              <w:t>Menter</w:t>
            </w:r>
            <w:proofErr w:type="spellEnd"/>
            <w:r w:rsidR="0020232C" w:rsidRPr="005055E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G</w:t>
            </w:r>
            <w:r w:rsidR="0020232C" w:rsidRPr="005055E7">
              <w:rPr>
                <w:rFonts w:ascii="Segoe UI" w:hAnsi="Segoe UI" w:cs="Segoe UI"/>
                <w:sz w:val="22"/>
                <w:szCs w:val="22"/>
              </w:rPr>
              <w:t>ymdeithasol</w:t>
            </w:r>
            <w:proofErr w:type="spellEnd"/>
            <w:r w:rsidR="0001757B" w:rsidRPr="005055E7">
              <w:rPr>
                <w:rFonts w:ascii="Segoe UI" w:hAnsi="Segoe UI" w:cs="Segoe UI"/>
                <w:sz w:val="22"/>
                <w:szCs w:val="22"/>
              </w:rPr>
              <w:t xml:space="preserve">” </w:t>
            </w:r>
            <w:r>
              <w:rPr>
                <w:rFonts w:ascii="Segoe UI" w:hAnsi="Segoe UI" w:cs="Segoe UI"/>
                <w:sz w:val="22"/>
                <w:szCs w:val="22"/>
              </w:rPr>
              <w:t xml:space="preserve">am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fu</w:t>
            </w:r>
            <w:r w:rsidR="0020232C" w:rsidRPr="005055E7">
              <w:rPr>
                <w:rFonts w:ascii="Segoe UI" w:hAnsi="Segoe UI" w:cs="Segoe UI"/>
                <w:sz w:val="22"/>
                <w:szCs w:val="22"/>
              </w:rPr>
              <w:t>snes</w:t>
            </w:r>
            <w:proofErr w:type="spellEnd"/>
            <w:r w:rsidR="0001757B" w:rsidRPr="005055E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sy’n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cyflawni’r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meini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prawf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drafodwyd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o’r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blaen</w:t>
            </w:r>
            <w:proofErr w:type="spellEnd"/>
            <w:r w:rsidR="0001757B" w:rsidRPr="005055E7">
              <w:rPr>
                <w:rFonts w:ascii="Segoe UI" w:hAnsi="Segoe UI" w:cs="Segoe UI"/>
                <w:sz w:val="22"/>
                <w:szCs w:val="22"/>
              </w:rPr>
              <w:t>.</w:t>
            </w:r>
          </w:p>
          <w:p w14:paraId="525EC44D" w14:textId="77777777" w:rsidR="0001757B" w:rsidRPr="005055E7" w:rsidRDefault="0001757B" w:rsidP="000175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</w:p>
          <w:p w14:paraId="189DA24E" w14:textId="083C76FE" w:rsidR="0001757B" w:rsidRPr="005055E7" w:rsidRDefault="0001757B" w:rsidP="000175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5055E7">
              <w:rPr>
                <w:rFonts w:ascii="Segoe UI" w:hAnsi="Segoe UI" w:cs="Segoe UI"/>
                <w:sz w:val="22"/>
                <w:szCs w:val="22"/>
              </w:rPr>
              <w:t>E</w:t>
            </w:r>
            <w:r w:rsidR="008A66E8">
              <w:rPr>
                <w:rFonts w:ascii="Segoe UI" w:hAnsi="Segoe UI" w:cs="Segoe UI"/>
                <w:sz w:val="22"/>
                <w:szCs w:val="22"/>
              </w:rPr>
              <w:t>sboniwch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fod</w:t>
            </w:r>
            <w:proofErr w:type="spellEnd"/>
            <w:r w:rsidR="008A66E8" w:rsidRPr="005055E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 w:rsidRPr="005055E7">
              <w:rPr>
                <w:rFonts w:ascii="Segoe UI" w:hAnsi="Segoe UI" w:cs="Segoe UI"/>
                <w:sz w:val="22"/>
                <w:szCs w:val="22"/>
              </w:rPr>
              <w:t>mentrau</w:t>
            </w:r>
            <w:proofErr w:type="spellEnd"/>
            <w:r w:rsidR="008A66E8" w:rsidRPr="005055E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 w:rsidRPr="005055E7">
              <w:rPr>
                <w:rFonts w:ascii="Segoe UI" w:hAnsi="Segoe UI" w:cs="Segoe UI"/>
                <w:sz w:val="22"/>
                <w:szCs w:val="22"/>
              </w:rPr>
              <w:t>cymdeithasol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>,</w:t>
            </w:r>
            <w:r w:rsidRPr="005055E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6C105F" w:rsidRPr="005055E7">
              <w:rPr>
                <w:rFonts w:ascii="Segoe UI" w:hAnsi="Segoe UI" w:cs="Segoe UI"/>
                <w:sz w:val="22"/>
                <w:szCs w:val="22"/>
              </w:rPr>
              <w:t xml:space="preserve">o </w:t>
            </w:r>
            <w:proofErr w:type="spellStart"/>
            <w:r w:rsidR="006C105F" w:rsidRPr="005055E7">
              <w:rPr>
                <w:rFonts w:ascii="Segoe UI" w:hAnsi="Segoe UI" w:cs="Segoe UI"/>
                <w:sz w:val="22"/>
                <w:szCs w:val="22"/>
              </w:rPr>
              <w:t>fewn</w:t>
            </w:r>
            <w:proofErr w:type="spellEnd"/>
            <w:r w:rsidR="006C105F" w:rsidRPr="005055E7">
              <w:rPr>
                <w:rFonts w:ascii="Segoe UI" w:hAnsi="Segoe UI" w:cs="Segoe UI"/>
                <w:sz w:val="22"/>
                <w:szCs w:val="22"/>
              </w:rPr>
              <w:t xml:space="preserve"> y</w:t>
            </w:r>
            <w:r w:rsidRPr="005055E7">
              <w:rPr>
                <w:rFonts w:ascii="Segoe UI" w:hAnsi="Segoe UI" w:cs="Segoe UI"/>
                <w:sz w:val="22"/>
                <w:szCs w:val="22"/>
              </w:rPr>
              <w:t xml:space="preserve"> sector, </w:t>
            </w:r>
            <w:proofErr w:type="spellStart"/>
            <w:r w:rsidR="006C105F" w:rsidRPr="005055E7">
              <w:rPr>
                <w:rFonts w:ascii="Segoe UI" w:hAnsi="Segoe UI" w:cs="Segoe UI"/>
                <w:sz w:val="22"/>
                <w:szCs w:val="22"/>
              </w:rPr>
              <w:t>sy’n</w:t>
            </w:r>
            <w:proofErr w:type="spellEnd"/>
            <w:r w:rsidR="006C105F" w:rsidRPr="005055E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6C105F" w:rsidRPr="005055E7">
              <w:rPr>
                <w:rFonts w:ascii="Segoe UI" w:hAnsi="Segoe UI" w:cs="Segoe UI"/>
                <w:sz w:val="22"/>
                <w:szCs w:val="22"/>
              </w:rPr>
              <w:t>uniaethu</w:t>
            </w:r>
            <w:proofErr w:type="spellEnd"/>
            <w:r w:rsidR="006C105F" w:rsidRPr="005055E7">
              <w:rPr>
                <w:rFonts w:ascii="Segoe UI" w:hAnsi="Segoe UI" w:cs="Segoe UI"/>
                <w:sz w:val="22"/>
                <w:szCs w:val="22"/>
              </w:rPr>
              <w:t xml:space="preserve"> â bod </w:t>
            </w:r>
            <w:proofErr w:type="spellStart"/>
            <w:r w:rsidR="006C105F" w:rsidRPr="005055E7">
              <w:rPr>
                <w:rFonts w:ascii="Segoe UI" w:hAnsi="Segoe UI" w:cs="Segoe UI"/>
                <w:sz w:val="22"/>
                <w:szCs w:val="22"/>
              </w:rPr>
              <w:t>yn</w:t>
            </w:r>
            <w:proofErr w:type="spellEnd"/>
            <w:r w:rsidRPr="005055E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6C105F" w:rsidRPr="005055E7">
              <w:rPr>
                <w:rFonts w:ascii="Segoe UI" w:hAnsi="Segoe UI" w:cs="Segoe UI"/>
                <w:i/>
                <w:sz w:val="22"/>
                <w:szCs w:val="22"/>
              </w:rPr>
              <w:lastRenderedPageBreak/>
              <w:t>fath</w:t>
            </w:r>
            <w:proofErr w:type="spellEnd"/>
            <w:r w:rsidRPr="005055E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6C105F" w:rsidRPr="005055E7">
              <w:rPr>
                <w:rFonts w:ascii="Segoe UI" w:hAnsi="Segoe UI" w:cs="Segoe UI"/>
                <w:sz w:val="22"/>
                <w:szCs w:val="22"/>
              </w:rPr>
              <w:t>penodol</w:t>
            </w:r>
            <w:proofErr w:type="spellEnd"/>
            <w:r w:rsidR="006C105F" w:rsidRPr="005055E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5055E7">
              <w:rPr>
                <w:rFonts w:ascii="Segoe UI" w:hAnsi="Segoe UI" w:cs="Segoe UI"/>
                <w:sz w:val="22"/>
                <w:szCs w:val="22"/>
              </w:rPr>
              <w:t xml:space="preserve">o </w:t>
            </w:r>
            <w:proofErr w:type="spellStart"/>
            <w:r w:rsidR="006C105F" w:rsidRPr="005055E7">
              <w:rPr>
                <w:rFonts w:ascii="Segoe UI" w:hAnsi="Segoe UI" w:cs="Segoe UI"/>
                <w:sz w:val="22"/>
                <w:szCs w:val="22"/>
              </w:rPr>
              <w:t>F</w:t>
            </w:r>
            <w:r w:rsidR="0020232C" w:rsidRPr="005055E7">
              <w:rPr>
                <w:rFonts w:ascii="Segoe UI" w:hAnsi="Segoe UI" w:cs="Segoe UI"/>
                <w:sz w:val="22"/>
                <w:szCs w:val="22"/>
              </w:rPr>
              <w:t>enter</w:t>
            </w:r>
            <w:proofErr w:type="spellEnd"/>
            <w:r w:rsidR="0020232C" w:rsidRPr="005055E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6C105F" w:rsidRPr="005055E7">
              <w:rPr>
                <w:rFonts w:ascii="Segoe UI" w:hAnsi="Segoe UI" w:cs="Segoe UI"/>
                <w:sz w:val="22"/>
                <w:szCs w:val="22"/>
              </w:rPr>
              <w:t>G</w:t>
            </w:r>
            <w:r w:rsidR="0020232C" w:rsidRPr="005055E7">
              <w:rPr>
                <w:rFonts w:ascii="Segoe UI" w:hAnsi="Segoe UI" w:cs="Segoe UI"/>
                <w:sz w:val="22"/>
                <w:szCs w:val="22"/>
              </w:rPr>
              <w:t>ymdeithasol</w:t>
            </w:r>
            <w:proofErr w:type="spellEnd"/>
            <w:r w:rsidRPr="005055E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5055E7">
              <w:rPr>
                <w:rFonts w:ascii="Segoe UI" w:hAnsi="Segoe UI" w:cs="Segoe UI"/>
                <w:sz w:val="22"/>
                <w:szCs w:val="22"/>
              </w:rPr>
              <w:t>e.</w:t>
            </w:r>
            <w:r w:rsidR="006C105F" w:rsidRPr="005055E7">
              <w:rPr>
                <w:rFonts w:ascii="Segoe UI" w:hAnsi="Segoe UI" w:cs="Segoe UI"/>
                <w:sz w:val="22"/>
                <w:szCs w:val="22"/>
              </w:rPr>
              <w:t>e</w:t>
            </w:r>
            <w:proofErr w:type="spellEnd"/>
            <w:r w:rsidRPr="005055E7">
              <w:rPr>
                <w:rFonts w:ascii="Segoe UI" w:hAnsi="Segoe UI" w:cs="Segoe UI"/>
                <w:sz w:val="22"/>
                <w:szCs w:val="22"/>
              </w:rPr>
              <w:t>.</w:t>
            </w:r>
          </w:p>
          <w:p w14:paraId="72684620" w14:textId="41497BFD" w:rsidR="0001757B" w:rsidRPr="005055E7" w:rsidRDefault="007B1141" w:rsidP="0001757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Cwmni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Cymdeithasol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menter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gymdeithasol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sydd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wedi’i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sefydlu’n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benodol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ddarparu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cyfleoedd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hyfforddiant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chyflogaeth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bobl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sydd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bellaf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o’r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farchnad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swyddi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fel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cyn-droseddwyr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pobl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ddi-waith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hirdymor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neu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bobl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ag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anableddau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>.</w:t>
            </w:r>
          </w:p>
          <w:p w14:paraId="255737E2" w14:textId="2E890EED" w:rsidR="0001757B" w:rsidRPr="005055E7" w:rsidRDefault="008A66E8" w:rsidP="0001757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Ymddiriedolaethau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Datblygu</w:t>
            </w:r>
            <w:proofErr w:type="spellEnd"/>
            <w:r w:rsidR="0001757B" w:rsidRPr="005055E7">
              <w:rPr>
                <w:rFonts w:ascii="Segoe UI" w:hAnsi="Segoe UI" w:cs="Segoe UI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sy’n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canolbwyntio’n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benodol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adfywio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datblygu’r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gy</w:t>
            </w:r>
            <w:r w:rsidR="0020232C" w:rsidRPr="005055E7">
              <w:rPr>
                <w:rFonts w:ascii="Segoe UI" w:hAnsi="Segoe UI" w:cs="Segoe UI"/>
                <w:sz w:val="22"/>
                <w:szCs w:val="22"/>
              </w:rPr>
              <w:t>muned</w:t>
            </w:r>
            <w:proofErr w:type="spellEnd"/>
            <w:r w:rsidR="0001757B" w:rsidRPr="005055E7">
              <w:rPr>
                <w:rFonts w:ascii="Segoe UI" w:hAnsi="Segoe UI" w:cs="Segoe UI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nodweddiadol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maent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berchen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adeiladau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rheoli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adeiladau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gymuned</w:t>
            </w:r>
            <w:proofErr w:type="spellEnd"/>
            <w:r w:rsidR="0001757B" w:rsidRPr="005055E7">
              <w:rPr>
                <w:rFonts w:ascii="Segoe UI" w:hAnsi="Segoe UI" w:cs="Segoe UI"/>
                <w:sz w:val="22"/>
                <w:szCs w:val="22"/>
              </w:rPr>
              <w:t>.</w:t>
            </w:r>
          </w:p>
          <w:p w14:paraId="1E078F21" w14:textId="14A27CFB" w:rsidR="0001757B" w:rsidRPr="005055E7" w:rsidRDefault="0001757B" w:rsidP="0001757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5055E7">
              <w:rPr>
                <w:rFonts w:ascii="Segoe UI" w:hAnsi="Segoe UI" w:cs="Segoe UI"/>
                <w:sz w:val="22"/>
                <w:szCs w:val="22"/>
              </w:rPr>
              <w:t>C</w:t>
            </w:r>
            <w:r w:rsidR="008A66E8">
              <w:rPr>
                <w:rFonts w:ascii="Segoe UI" w:hAnsi="Segoe UI" w:cs="Segoe UI"/>
                <w:sz w:val="22"/>
                <w:szCs w:val="22"/>
              </w:rPr>
              <w:t>anghennau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Masnachu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Elusennol</w:t>
            </w:r>
            <w:proofErr w:type="spellEnd"/>
            <w:r w:rsidRPr="005055E7">
              <w:rPr>
                <w:rFonts w:ascii="Segoe UI" w:hAnsi="Segoe UI" w:cs="Segoe UI"/>
                <w:sz w:val="22"/>
                <w:szCs w:val="22"/>
              </w:rPr>
              <w:t xml:space="preserve"> – </w:t>
            </w:r>
            <w:proofErr w:type="spellStart"/>
            <w:r w:rsidRPr="005055E7">
              <w:rPr>
                <w:rFonts w:ascii="Segoe UI" w:hAnsi="Segoe UI" w:cs="Segoe UI"/>
                <w:sz w:val="22"/>
                <w:szCs w:val="22"/>
              </w:rPr>
              <w:t>se</w:t>
            </w:r>
            <w:r w:rsidR="008A66E8">
              <w:rPr>
                <w:rFonts w:ascii="Segoe UI" w:hAnsi="Segoe UI" w:cs="Segoe UI"/>
                <w:sz w:val="22"/>
                <w:szCs w:val="22"/>
              </w:rPr>
              <w:t>fydlir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y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rhain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gan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elusennau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sy’n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dymuno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sicrhau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amrywiaeth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yn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7B1141">
              <w:rPr>
                <w:rFonts w:ascii="Segoe UI" w:hAnsi="Segoe UI" w:cs="Segoe UI"/>
                <w:sz w:val="22"/>
                <w:szCs w:val="22"/>
              </w:rPr>
              <w:t>e</w:t>
            </w:r>
            <w:r w:rsidR="008A66E8">
              <w:rPr>
                <w:rFonts w:ascii="Segoe UI" w:hAnsi="Segoe UI" w:cs="Segoe UI"/>
                <w:sz w:val="22"/>
                <w:szCs w:val="22"/>
              </w:rPr>
              <w:t>u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ffrydiau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incwm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er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mwyn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creu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gwarged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i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ariannu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gwaith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yr</w:t>
            </w:r>
            <w:proofErr w:type="spellEnd"/>
            <w:r w:rsidR="008A66E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hAnsi="Segoe UI" w:cs="Segoe UI"/>
                <w:sz w:val="22"/>
                <w:szCs w:val="22"/>
              </w:rPr>
              <w:t>elusen</w:t>
            </w:r>
            <w:proofErr w:type="spellEnd"/>
            <w:r w:rsidRPr="005055E7">
              <w:rPr>
                <w:rFonts w:ascii="Segoe UI" w:hAnsi="Segoe UI" w:cs="Segoe UI"/>
                <w:sz w:val="22"/>
                <w:szCs w:val="22"/>
              </w:rPr>
              <w:t>.</w:t>
            </w:r>
          </w:p>
          <w:p w14:paraId="5CAFE63E" w14:textId="0C9BD9F8" w:rsidR="00D6001D" w:rsidRPr="005055E7" w:rsidRDefault="0001757B" w:rsidP="0001757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5055E7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C</w:t>
            </w:r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wmnïau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Cydweithredol</w:t>
            </w:r>
            <w:proofErr w:type="spellEnd"/>
            <w:r w:rsidRPr="005055E7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–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cyrff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sy’n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cael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eu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sefydlu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a’u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lastRenderedPageBreak/>
              <w:t>rhedeg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gan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aelodau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er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budd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eu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haelodau</w:t>
            </w:r>
            <w:proofErr w:type="spellEnd"/>
            <w:r w:rsidRPr="005055E7">
              <w:rPr>
                <w:rFonts w:ascii="Segoe UI" w:eastAsia="Times New Roman" w:hAnsi="Segoe UI" w:cs="Segoe UI"/>
                <w:sz w:val="22"/>
                <w:szCs w:val="22"/>
              </w:rPr>
              <w:t xml:space="preserve">. 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Maent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dilyn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set o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egwyddorion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a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gwerthoedd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a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gydnabyddir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8A66E8">
              <w:rPr>
                <w:rFonts w:ascii="Segoe UI" w:eastAsia="Times New Roman" w:hAnsi="Segoe UI" w:cs="Segoe UI"/>
                <w:sz w:val="22"/>
                <w:szCs w:val="22"/>
              </w:rPr>
              <w:t>rhyngwladol</w:t>
            </w:r>
            <w:proofErr w:type="spellEnd"/>
            <w:r w:rsidRPr="005055E7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320C4CB" w14:textId="77777777" w:rsidR="00D6001D" w:rsidRPr="001066C4" w:rsidRDefault="00D6001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2A8BA4" w14:textId="77777777" w:rsidR="00D6001D" w:rsidRDefault="00D6001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D6001D" w:rsidRPr="001066C4" w14:paraId="103ABEFE" w14:textId="77777777" w:rsidTr="001066C4">
        <w:trPr>
          <w:trHeight w:val="340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3FC4048" w14:textId="19D9B0C6" w:rsidR="00D6001D" w:rsidRPr="001066C4" w:rsidRDefault="004F2A9F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4F2A9F"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>2 fun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F3AC86B" w14:textId="55ADBC6B" w:rsidR="00D6001D" w:rsidRPr="001066C4" w:rsidRDefault="003F089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>12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D27AEE7" w14:textId="7C866DAA" w:rsidR="00D6001D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Ffurfiau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cyfreithiol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2E04E7" w14:textId="4CA58614" w:rsidR="006D1B05" w:rsidRPr="001330CC" w:rsidRDefault="007B1141" w:rsidP="006D1B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Pwysleisiwch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na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ddylai’r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term</w:t>
            </w:r>
            <w:r>
              <w:rPr>
                <w:rFonts w:ascii="Franklin Gothic Book" w:eastAsiaTheme="minorHAnsi" w:hAnsi="Franklin Gothic Book" w:cs="Franklin Gothic Book"/>
              </w:rPr>
              <w:t xml:space="preserve"> “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Menter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Gymdeithasol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”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neu’r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termau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drafodwyd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sleid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flaenorol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gael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eu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drysu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â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ffurfiau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cyfreithiol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.  Mae’r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rhestr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hon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cynrychioli’r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ffurfiau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cyfreithiol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sydd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gael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ac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sy’n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cael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eu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defnyddio’n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nodweddiadol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gan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Fentrau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Cymdeithasol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. 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Bydd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ffurf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mae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corff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ei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ddewis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dibynnu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ei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nodau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ei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fuddiolwyr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ei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ofynion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cyllido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ei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ethos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a’i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aelodaeth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.  Ni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ddylai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menter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gymdeithasol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sydd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newydd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gychwyn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frysio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sefydlu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ffurf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gyfreithiol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benodol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cyn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i’r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sylfaenwyr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ganolbwyntio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strategaeth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fusnes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>.</w:t>
            </w:r>
          </w:p>
          <w:p w14:paraId="6EDF7DA9" w14:textId="0F7C3E85" w:rsidR="00D6001D" w:rsidRPr="001330CC" w:rsidRDefault="00845AB7" w:rsidP="006D1B05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Cofiwch</w:t>
            </w:r>
            <w:proofErr w:type="spellEnd"/>
            <w:r w:rsidR="006D1B05" w:rsidRPr="001330CC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: “</w:t>
            </w:r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Mae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ffurf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dilyn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ei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swyddogaeth</w:t>
            </w:r>
            <w:proofErr w:type="spellEnd"/>
            <w:r w:rsidR="006D1B05" w:rsidRPr="001330CC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!”</w:t>
            </w:r>
            <w:r w:rsidR="005057E1" w:rsidRPr="001330CC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</w:p>
          <w:p w14:paraId="466D9B79" w14:textId="5C3EF96C" w:rsidR="00700675" w:rsidRPr="001066C4" w:rsidRDefault="00845AB7" w:rsidP="006D1B05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DS</w:t>
            </w:r>
            <w:r w:rsidR="00D65633" w:rsidRPr="001330CC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: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Mae’n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ddoeth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gofyn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am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gyngor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cynghorydd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busnes</w:t>
            </w:r>
            <w:proofErr w:type="spellEnd"/>
            <w:r w:rsidR="00700675" w:rsidRPr="001330CC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cyfreithiol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arbenigol</w:t>
            </w:r>
            <w:proofErr w:type="spellEnd"/>
            <w:r w:rsidR="00700675" w:rsidRPr="001330CC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wrth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ystyried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y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strwythur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cyfreithiol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mwyaf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 xml:space="preserve"> priodol</w:t>
            </w:r>
            <w:r w:rsidR="00700675" w:rsidRPr="001330CC">
              <w:rPr>
                <w:rFonts w:ascii="Segoe UI" w:eastAsia="Times New Roman" w:hAnsi="Segoe UI" w:cs="Segoe UI"/>
                <w:sz w:val="22"/>
                <w:szCs w:val="22"/>
                <w:lang w:eastAsia="en-GB"/>
              </w:rPr>
              <w:t>.</w:t>
            </w:r>
            <w:r w:rsidR="00700675">
              <w:rPr>
                <w:rFonts w:ascii="Franklin Gothic Book" w:eastAsia="Times New Roman" w:hAnsi="Franklin Gothic Book"/>
                <w:lang w:eastAsia="en-GB"/>
              </w:rPr>
              <w:t xml:space="preserve">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5F25CB3" w14:textId="77777777" w:rsidR="00D6001D" w:rsidRPr="001066C4" w:rsidRDefault="00D6001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DDB46DF" w14:textId="77777777" w:rsidR="00D6001D" w:rsidRPr="001066C4" w:rsidRDefault="00D6001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184D1B" w:rsidRPr="001066C4" w14:paraId="42CCAFCD" w14:textId="77777777" w:rsidTr="001066C4">
        <w:trPr>
          <w:trHeight w:val="340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90B4745" w14:textId="7FCCF700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20 </w:t>
            </w:r>
            <w:proofErr w:type="spellStart"/>
            <w:r w:rsidR="001D47B5" w:rsidRPr="001D47B5">
              <w:rPr>
                <w:rFonts w:ascii="Segoe UI" w:eastAsia="Times New Roman" w:hAnsi="Segoe UI" w:cs="Segoe UI"/>
                <w:sz w:val="22"/>
                <w:szCs w:val="22"/>
              </w:rPr>
              <w:t>mun</w:t>
            </w:r>
            <w:proofErr w:type="spellEnd"/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BA0307" w14:textId="109DAACB" w:rsidR="00184D1B" w:rsidRPr="001066C4" w:rsidRDefault="003F089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>13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12D8AA" w14:textId="026607EA" w:rsidR="00184D1B" w:rsidRPr="001066C4" w:rsidRDefault="003A63B3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Astudiaeth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Achos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a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ideo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D0EE9A6" w14:textId="6F73C58B" w:rsidR="00184D1B" w:rsidRPr="001066C4" w:rsidRDefault="005C6546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>DS</w:t>
            </w:r>
            <w:r w:rsidR="00FF7EED">
              <w:rPr>
                <w:rFonts w:ascii="Segoe UI" w:eastAsia="Times New Roman" w:hAnsi="Segoe UI" w:cs="Segoe U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Cewch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ddefnyddio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astudiaeth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achos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b/>
                <w:sz w:val="22"/>
                <w:szCs w:val="22"/>
                <w:u w:val="thick"/>
              </w:rPr>
              <w:t>l</w:t>
            </w:r>
            <w:r>
              <w:rPr>
                <w:rFonts w:ascii="Segoe UI" w:eastAsia="Times New Roman" w:hAnsi="Segoe UI" w:cs="Segoe UI"/>
                <w:b/>
                <w:sz w:val="22"/>
                <w:szCs w:val="22"/>
                <w:u w:val="thick"/>
              </w:rPr>
              <w:t>e</w:t>
            </w:r>
            <w:r w:rsidR="00184D1B" w:rsidRPr="001066C4">
              <w:rPr>
                <w:rFonts w:ascii="Segoe UI" w:eastAsia="Times New Roman" w:hAnsi="Segoe UI" w:cs="Segoe UI"/>
                <w:b/>
                <w:sz w:val="22"/>
                <w:szCs w:val="22"/>
                <w:u w:val="thick"/>
              </w:rPr>
              <w:t>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–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nid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oes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rhaid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chi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ddefnyddio’r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astudiaeth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achos</w:t>
            </w:r>
            <w:proofErr w:type="spellEnd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sydd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wedi’i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darparu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Disgrifiwch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</w:t>
            </w:r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enter</w:t>
            </w:r>
            <w:proofErr w:type="spellEnd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gymdeithasol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gryno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>unol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â’r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manylion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sleid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yna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gwyliwch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ideo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. </w:t>
            </w:r>
          </w:p>
          <w:p w14:paraId="602635EE" w14:textId="634676DD" w:rsidR="00184D1B" w:rsidRPr="001066C4" w:rsidRDefault="005C6546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Awgrym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: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Peidiwch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â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E0A5D" w:rsidRPr="002E0A5D">
              <w:rPr>
                <w:rFonts w:ascii="Segoe UI" w:eastAsia="Times New Roman" w:hAnsi="Segoe UI" w:cs="Segoe UI"/>
                <w:sz w:val="22"/>
                <w:szCs w:val="22"/>
              </w:rPr>
              <w:t>p</w:t>
            </w:r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h</w:t>
            </w:r>
            <w:r w:rsidR="002E0A5D" w:rsidRPr="002E0A5D">
              <w:rPr>
                <w:rFonts w:ascii="Segoe UI" w:eastAsia="Times New Roman" w:hAnsi="Segoe UI" w:cs="Segoe UI"/>
                <w:sz w:val="22"/>
                <w:szCs w:val="22"/>
              </w:rPr>
              <w:t>wysleisi</w:t>
            </w:r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o’r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A63B3">
              <w:rPr>
                <w:rFonts w:ascii="Segoe UI" w:eastAsia="Times New Roman" w:hAnsi="Segoe UI" w:cs="Segoe UI"/>
                <w:sz w:val="22"/>
                <w:szCs w:val="22"/>
              </w:rPr>
              <w:t>nodau</w:t>
            </w:r>
            <w:proofErr w:type="spellEnd"/>
            <w:r w:rsidR="003A63B3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cymdeithasol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,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amgylcheddol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3A63B3">
              <w:rPr>
                <w:rFonts w:ascii="Segoe UI" w:eastAsia="Times New Roman" w:hAnsi="Segoe UI" w:cs="Segoe UI"/>
                <w:sz w:val="22"/>
                <w:szCs w:val="22"/>
              </w:rPr>
              <w:t>neu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econom</w:t>
            </w:r>
            <w:r w:rsidR="003A63B3">
              <w:rPr>
                <w:rFonts w:ascii="Segoe UI" w:eastAsia="Times New Roman" w:hAnsi="Segoe UI" w:cs="Segoe UI"/>
                <w:sz w:val="22"/>
                <w:szCs w:val="22"/>
              </w:rPr>
              <w:t>aidd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busnes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)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a</w:t>
            </w:r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r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yr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adeg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hon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gan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fod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gweithgaredd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1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gofyn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i’r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hyfforddeion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wneud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hyn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.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Gwnewch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weithgaredd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="003A63B3">
              <w:rPr>
                <w:rFonts w:ascii="Segoe UI" w:eastAsia="Times New Roman" w:hAnsi="Segoe UI" w:cs="Segoe UI"/>
                <w:sz w:val="22"/>
                <w:szCs w:val="22"/>
              </w:rPr>
              <w:t>1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dilyn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y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f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ideo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a</w:t>
            </w:r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thrafodwch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atebion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>ar</w:t>
            </w:r>
            <w:proofErr w:type="spellEnd"/>
            <w:r w:rsidR="001330CC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weithgaredd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1.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4EFE73E" w14:textId="7EA5376E" w:rsidR="00184D1B" w:rsidRPr="001066C4" w:rsidRDefault="007B114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>Enwi</w:t>
            </w:r>
            <w:r w:rsidR="005C6546">
              <w:rPr>
                <w:rFonts w:ascii="Segoe UI" w:eastAsia="Times New Roman" w:hAnsi="Segoe UI" w:cs="Segoe UI"/>
                <w:sz w:val="22"/>
                <w:szCs w:val="22"/>
              </w:rPr>
              <w:t>’r</w:t>
            </w:r>
            <w:proofErr w:type="spellEnd"/>
            <w:r w:rsidR="005C6546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5C6546">
              <w:rPr>
                <w:rFonts w:ascii="Segoe UI" w:eastAsia="Times New Roman" w:hAnsi="Segoe UI" w:cs="Segoe UI"/>
                <w:sz w:val="22"/>
                <w:szCs w:val="22"/>
              </w:rPr>
              <w:t>nodau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cymdeithasol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,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amgylcheddol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a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>busnes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E7AB161" w14:textId="615320D4" w:rsidR="00184D1B" w:rsidRDefault="0068495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>Gweithlen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Gweithgaredd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1.</w:t>
            </w:r>
          </w:p>
          <w:p w14:paraId="47250BE0" w14:textId="2AFF9E4A" w:rsidR="004608EA" w:rsidRDefault="004608EA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object w:dxaOrig="1536" w:dyaOrig="994" w14:anchorId="77484803">
                <v:shape id="_x0000_i1026" type="#_x0000_t75" style="width:76.5pt;height:49.5pt" o:ole="">
                  <v:imagedata r:id="rId14" o:title=""/>
                </v:shape>
                <o:OLEObject Type="Embed" ProgID="Word.Document.12" ShapeID="_x0000_i1026" DrawAspect="Icon" ObjectID="_1596354727" r:id="rId15">
                  <o:FieldCodes>\s</o:FieldCodes>
                </o:OLEObject>
              </w:object>
            </w:r>
          </w:p>
          <w:p w14:paraId="5F638C78" w14:textId="32DF05A0" w:rsidR="004B3106" w:rsidRPr="004B3106" w:rsidRDefault="00684951" w:rsidP="004B3106">
            <w:pPr>
              <w:pStyle w:val="BBCText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</w:t>
            </w:r>
            <w:r w:rsidR="00D5640C">
              <w:rPr>
                <w:rFonts w:ascii="Segoe UI" w:eastAsia="Times New Roman" w:hAnsi="Segoe UI" w:cs="Segoe UI"/>
                <w:sz w:val="22"/>
                <w:szCs w:val="22"/>
              </w:rPr>
              <w:t>ideo</w:t>
            </w:r>
            <w:proofErr w:type="spellEnd"/>
            <w:r w:rsidR="00993746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mae’r</w:t>
            </w:r>
            <w:proofErr w:type="spellEnd"/>
            <w:r w:rsidR="00993746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</w:t>
            </w:r>
            <w:r w:rsidR="00993746">
              <w:rPr>
                <w:rFonts w:ascii="Segoe UI" w:eastAsia="Times New Roman" w:hAnsi="Segoe UI" w:cs="Segoe UI"/>
                <w:sz w:val="22"/>
                <w:szCs w:val="22"/>
              </w:rPr>
              <w:t>ideo</w:t>
            </w:r>
            <w:proofErr w:type="spellEnd"/>
            <w:r w:rsidR="00993746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>wedi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ei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ymgorffori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ail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ddarlun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y</w:t>
            </w:r>
            <w:r w:rsidR="00993746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993746">
              <w:rPr>
                <w:rFonts w:ascii="Segoe UI" w:eastAsia="Times New Roman" w:hAnsi="Segoe UI" w:cs="Segoe UI"/>
                <w:sz w:val="22"/>
                <w:szCs w:val="22"/>
              </w:rPr>
              <w:t>sl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e</w:t>
            </w:r>
            <w:r w:rsidR="00993746">
              <w:rPr>
                <w:rFonts w:ascii="Segoe UI" w:eastAsia="Times New Roman" w:hAnsi="Segoe UI" w:cs="Segoe UI"/>
                <w:sz w:val="22"/>
                <w:szCs w:val="22"/>
              </w:rPr>
              <w:t>id</w:t>
            </w:r>
            <w:proofErr w:type="spellEnd"/>
            <w:r w:rsidR="00993746">
              <w:rPr>
                <w:rFonts w:ascii="Segoe UI" w:eastAsia="Times New Roman" w:hAnsi="Segoe UI" w:cs="Segoe UI"/>
                <w:sz w:val="22"/>
                <w:szCs w:val="22"/>
              </w:rPr>
              <w:t xml:space="preserve"> –</w:t>
            </w:r>
            <w:r w:rsidR="004B3106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mae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ond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angen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chi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glicio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darlun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neu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ddefnyddio’r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ddolen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ganlynol</w:t>
            </w:r>
            <w:proofErr w:type="spellEnd"/>
            <w:r w:rsidR="004B3106">
              <w:rPr>
                <w:rFonts w:ascii="Segoe UI" w:eastAsia="Times New Roman" w:hAnsi="Segoe UI" w:cs="Segoe UI"/>
                <w:sz w:val="22"/>
                <w:szCs w:val="22"/>
              </w:rPr>
              <w:t xml:space="preserve">:  </w:t>
            </w:r>
            <w:hyperlink r:id="rId16" w:history="1">
              <w:r w:rsidR="004B3106" w:rsidRPr="004B3106">
                <w:rPr>
                  <w:rStyle w:val="Hyperlink"/>
                  <w:rFonts w:ascii="Segoe UI" w:eastAsia="Times New Roman" w:hAnsi="Segoe UI" w:cs="Segoe UI"/>
                  <w:sz w:val="22"/>
                  <w:szCs w:val="22"/>
                </w:rPr>
                <w:t>https://youtu.be/5BAsu5ftsMc</w:t>
              </w:r>
            </w:hyperlink>
          </w:p>
          <w:p w14:paraId="7287120F" w14:textId="4E41AB0F" w:rsidR="00D5640C" w:rsidRPr="001066C4" w:rsidRDefault="00D5640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184D1B" w:rsidRPr="001066C4" w14:paraId="4FF7280C" w14:textId="77777777" w:rsidTr="001066C4">
        <w:trPr>
          <w:trHeight w:val="340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812A1B" w14:textId="5238B311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lastRenderedPageBreak/>
              <w:t xml:space="preserve">30 </w:t>
            </w:r>
            <w:proofErr w:type="spellStart"/>
            <w:r w:rsidR="001D47B5" w:rsidRPr="001D47B5">
              <w:rPr>
                <w:rFonts w:ascii="Segoe UI" w:eastAsia="Times New Roman" w:hAnsi="Segoe UI" w:cs="Segoe UI"/>
                <w:sz w:val="22"/>
                <w:szCs w:val="22"/>
              </w:rPr>
              <w:t>mun</w:t>
            </w:r>
            <w:proofErr w:type="spellEnd"/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3393776" w14:textId="65AE8FA4" w:rsidR="00184D1B" w:rsidRPr="001066C4" w:rsidRDefault="003F089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>14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1161B1" w14:textId="3735F091" w:rsidR="00184D1B" w:rsidRPr="001066C4" w:rsidRDefault="0020232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20232C">
              <w:rPr>
                <w:rFonts w:ascii="Segoe UI" w:eastAsia="Times New Roman" w:hAnsi="Segoe UI" w:cs="Segoe UI"/>
                <w:sz w:val="22"/>
                <w:szCs w:val="22"/>
              </w:rPr>
              <w:t>Her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6DD8323" w14:textId="56DA13C6" w:rsidR="00184D1B" w:rsidRPr="001066C4" w:rsidRDefault="0068495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Rhannwch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hyfforddeion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grwpiau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tua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5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bobl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. 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D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osbarthwch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weithgaredd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2 a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gosodwch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yr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her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  <w:p w14:paraId="0AFCCCA1" w14:textId="2D7E3DB9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Ases</w:t>
            </w:r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wch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y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siartiau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troi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sydd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wedi’u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cwblhau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a’r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ymatebion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i’r</w:t>
            </w:r>
            <w:proofErr w:type="spellEnd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her</w:t>
            </w: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F42FA15" w14:textId="5FA437A6" w:rsidR="00184D1B" w:rsidRPr="001066C4" w:rsidRDefault="0068495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Cwblhau’r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h</w:t>
            </w:r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er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a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rhoi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adborth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31BA523" w14:textId="77777777" w:rsidR="00184D1B" w:rsidRDefault="007B1141" w:rsidP="00184D1B">
            <w:pPr>
              <w:pStyle w:val="BBCText"/>
              <w:rPr>
                <w:rFonts w:ascii="Segoe UI" w:eastAsiaTheme="minorHAnsi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Briffio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am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Weithgaredd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2.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Siart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troi</w:t>
            </w:r>
            <w:proofErr w:type="spellEnd"/>
            <w:r>
              <w:rPr>
                <w:rFonts w:ascii="Segoe UI" w:eastAsiaTheme="minorHAnsi" w:hAnsi="Segoe UI" w:cs="Segoe UI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Segoe UI" w:eastAsiaTheme="minorHAnsi" w:hAnsi="Segoe UI" w:cs="Segoe UI"/>
                <w:sz w:val="22"/>
                <w:szCs w:val="22"/>
              </w:rPr>
              <w:t>phennau</w:t>
            </w:r>
            <w:proofErr w:type="spellEnd"/>
          </w:p>
          <w:p w14:paraId="6780B6F1" w14:textId="6A54F587" w:rsidR="004608EA" w:rsidRPr="001066C4" w:rsidRDefault="004608EA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object w:dxaOrig="1536" w:dyaOrig="994" w14:anchorId="64B0B678">
                <v:shape id="_x0000_i1027" type="#_x0000_t75" style="width:76.5pt;height:49.5pt" o:ole="">
                  <v:imagedata r:id="rId17" o:title=""/>
                </v:shape>
                <o:OLEObject Type="Embed" ProgID="Word.Document.12" ShapeID="_x0000_i1027" DrawAspect="Icon" ObjectID="_1596354728" r:id="rId18">
                  <o:FieldCodes>\s</o:FieldCodes>
                </o:OLEObject>
              </w:object>
            </w:r>
            <w:bookmarkStart w:id="0" w:name="_GoBack"/>
            <w:bookmarkEnd w:id="0"/>
          </w:p>
        </w:tc>
      </w:tr>
      <w:tr w:rsidR="00184D1B" w:rsidRPr="001066C4" w14:paraId="61CA42CA" w14:textId="77777777" w:rsidTr="001066C4">
        <w:trPr>
          <w:trHeight w:val="340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7C82ECC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10</w:t>
            </w:r>
          </w:p>
          <w:p w14:paraId="35B82B2A" w14:textId="2F1653E7" w:rsidR="00184D1B" w:rsidRPr="001066C4" w:rsidRDefault="001D47B5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1D47B5">
              <w:rPr>
                <w:rFonts w:ascii="Segoe UI" w:eastAsia="Times New Roman" w:hAnsi="Segoe UI" w:cs="Segoe UI"/>
                <w:sz w:val="22"/>
                <w:szCs w:val="22"/>
              </w:rPr>
              <w:t>mun</w:t>
            </w:r>
            <w:proofErr w:type="spellEnd"/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55CC90A" w14:textId="52BD71B3" w:rsidR="00184D1B" w:rsidRPr="001066C4" w:rsidRDefault="003F089C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>15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3997C39" w14:textId="5E324AFB" w:rsidR="00184D1B" w:rsidRPr="001066C4" w:rsidRDefault="0068495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sz w:val="22"/>
                <w:szCs w:val="22"/>
              </w:rPr>
              <w:t>Nod ac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Amcanion</w:t>
            </w:r>
            <w:proofErr w:type="spellEnd"/>
          </w:p>
          <w:p w14:paraId="323F464A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40784579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610DFC76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709B1BF9" w14:textId="3D600F54" w:rsidR="00184D1B" w:rsidRPr="001066C4" w:rsidRDefault="0068495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Unrhyw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</w:t>
            </w:r>
            <w:r w:rsidR="004F2A9F" w:rsidRPr="004F2A9F">
              <w:rPr>
                <w:rFonts w:ascii="Segoe UI" w:eastAsia="Times New Roman" w:hAnsi="Segoe UI" w:cs="Segoe UI"/>
                <w:sz w:val="22"/>
                <w:szCs w:val="22"/>
              </w:rPr>
              <w:t>westiynau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?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98D08E3" w14:textId="645D55F4" w:rsidR="00184D1B" w:rsidRPr="001066C4" w:rsidRDefault="0068495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Ewch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yn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ôl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sleidiau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2/3 a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gofynnwch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i’r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cyfranogwyr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ydy’r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nod a’r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amcanion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wedi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cael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eu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cyflawni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  <w:p w14:paraId="029A8F76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7E7E4EAC" w14:textId="417FC9AB" w:rsidR="00184D1B" w:rsidRPr="001066C4" w:rsidRDefault="0068495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Gadewch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amser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gyfer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</w:t>
            </w:r>
            <w:r w:rsidR="004F2A9F" w:rsidRPr="004F2A9F">
              <w:rPr>
                <w:rFonts w:ascii="Segoe UI" w:eastAsia="Times New Roman" w:hAnsi="Segoe UI" w:cs="Segoe UI"/>
                <w:sz w:val="22"/>
                <w:szCs w:val="22"/>
              </w:rPr>
              <w:t>westiynau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a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c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atebion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E9D0E27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56C43C92" w14:textId="3BE8509E" w:rsidR="00184D1B" w:rsidRPr="001066C4" w:rsidRDefault="00684951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Gosod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</w:t>
            </w:r>
            <w:r w:rsidR="004F2A9F" w:rsidRPr="004F2A9F">
              <w:rPr>
                <w:rFonts w:ascii="Segoe UI" w:eastAsia="Times New Roman" w:hAnsi="Segoe UI" w:cs="Segoe UI"/>
                <w:sz w:val="22"/>
                <w:szCs w:val="22"/>
              </w:rPr>
              <w:t>westiynau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548049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184D1B" w:rsidRPr="001066C4" w14:paraId="7E567EC6" w14:textId="77777777" w:rsidTr="001066C4">
        <w:trPr>
          <w:trHeight w:val="340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7712A28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5</w:t>
            </w:r>
          </w:p>
          <w:p w14:paraId="3B6B1427" w14:textId="686A43F0" w:rsidR="00184D1B" w:rsidRPr="001066C4" w:rsidRDefault="001D47B5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1D47B5">
              <w:rPr>
                <w:rFonts w:ascii="Segoe UI" w:eastAsia="Times New Roman" w:hAnsi="Segoe UI" w:cs="Segoe UI"/>
                <w:sz w:val="22"/>
                <w:szCs w:val="22"/>
              </w:rPr>
              <w:t>mun</w:t>
            </w:r>
            <w:proofErr w:type="spellEnd"/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F0EAEC" w14:textId="77777777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6710F8A" w14:textId="0DD67F3C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Ffurflenni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gwerthuso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A6DF6A0" w14:textId="53027D92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D</w:t>
            </w:r>
            <w:r w:rsidR="002E0A5D">
              <w:rPr>
                <w:rFonts w:ascii="Segoe UI" w:eastAsia="Times New Roman" w:hAnsi="Segoe UI" w:cs="Segoe UI"/>
                <w:sz w:val="22"/>
                <w:szCs w:val="22"/>
              </w:rPr>
              <w:t>osbarthwch</w:t>
            </w:r>
            <w:proofErr w:type="spellEnd"/>
            <w:r w:rsidR="002E0A5D">
              <w:rPr>
                <w:rFonts w:ascii="Segoe UI" w:eastAsia="Times New Roman" w:hAnsi="Segoe UI" w:cs="Segoe UI"/>
                <w:sz w:val="22"/>
                <w:szCs w:val="22"/>
              </w:rPr>
              <w:t xml:space="preserve"> y </w:t>
            </w:r>
            <w:proofErr w:type="spellStart"/>
            <w:r w:rsidR="002E0A5D">
              <w:rPr>
                <w:rFonts w:ascii="Segoe UI" w:eastAsia="Times New Roman" w:hAnsi="Segoe UI" w:cs="Segoe UI"/>
                <w:sz w:val="22"/>
                <w:szCs w:val="22"/>
              </w:rPr>
              <w:t>ffurflenni</w:t>
            </w:r>
            <w:proofErr w:type="spellEnd"/>
            <w:r w:rsidR="002E0A5D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E0A5D">
              <w:rPr>
                <w:rFonts w:ascii="Segoe UI" w:eastAsia="Times New Roman" w:hAnsi="Segoe UI" w:cs="Segoe UI"/>
                <w:sz w:val="22"/>
                <w:szCs w:val="22"/>
              </w:rPr>
              <w:t>gwerthuso</w:t>
            </w:r>
            <w:proofErr w:type="spellEnd"/>
            <w:r w:rsidR="002E0A5D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79B3BA0" w14:textId="3F3A8D20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Cwblhau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ffurflenni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gwerthuso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4B71B9" w14:textId="648DA340" w:rsidR="00184D1B" w:rsidRPr="001066C4" w:rsidRDefault="00184D1B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Cop</w:t>
            </w:r>
            <w:r w:rsidR="002E0A5D">
              <w:rPr>
                <w:rFonts w:ascii="Segoe UI" w:eastAsia="Times New Roman" w:hAnsi="Segoe UI" w:cs="Segoe UI"/>
                <w:sz w:val="22"/>
                <w:szCs w:val="22"/>
              </w:rPr>
              <w:t>i</w:t>
            </w:r>
            <w:proofErr w:type="spellEnd"/>
            <w:r w:rsidR="002E0A5D">
              <w:rPr>
                <w:rFonts w:ascii="Segoe UI" w:eastAsia="Times New Roman" w:hAnsi="Segoe UI" w:cs="Segoe UI"/>
                <w:sz w:val="22"/>
                <w:szCs w:val="22"/>
              </w:rPr>
              <w:t xml:space="preserve"> o’r </w:t>
            </w:r>
            <w:proofErr w:type="spellStart"/>
            <w:r w:rsidR="002E0A5D">
              <w:rPr>
                <w:rFonts w:ascii="Segoe UI" w:eastAsia="Times New Roman" w:hAnsi="Segoe UI" w:cs="Segoe UI"/>
                <w:sz w:val="22"/>
                <w:szCs w:val="22"/>
              </w:rPr>
              <w:t>sleidiau</w:t>
            </w:r>
            <w:proofErr w:type="spellEnd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PowerPoint </w:t>
            </w:r>
            <w:proofErr w:type="spellStart"/>
            <w:r w:rsidR="002E0A5D">
              <w:rPr>
                <w:rFonts w:ascii="Segoe UI" w:eastAsia="Times New Roman" w:hAnsi="Segoe UI" w:cs="Segoe UI"/>
                <w:sz w:val="22"/>
                <w:szCs w:val="22"/>
              </w:rPr>
              <w:t>i</w:t>
            </w:r>
            <w:proofErr w:type="spellEnd"/>
            <w:r w:rsidR="002E0A5D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2E0A5D">
              <w:rPr>
                <w:rFonts w:ascii="Segoe UI" w:eastAsia="Times New Roman" w:hAnsi="Segoe UI" w:cs="Segoe UI"/>
                <w:sz w:val="22"/>
                <w:szCs w:val="22"/>
              </w:rPr>
              <w:t>b</w:t>
            </w:r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aw</w:t>
            </w:r>
            <w:r w:rsidR="002E0A5D">
              <w:rPr>
                <w:rFonts w:ascii="Segoe UI" w:eastAsia="Times New Roman" w:hAnsi="Segoe UI" w:cs="Segoe UI"/>
                <w:sz w:val="22"/>
                <w:szCs w:val="22"/>
              </w:rPr>
              <w:t>b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sydd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wedi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cymryd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rhan</w:t>
            </w:r>
            <w:proofErr w:type="spellEnd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</w:tr>
      <w:tr w:rsidR="00184D1B" w:rsidRPr="001066C4" w14:paraId="3C76618C" w14:textId="77777777" w:rsidTr="001066C4">
        <w:tc>
          <w:tcPr>
            <w:tcW w:w="1003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A7773" w14:textId="3F904D9A" w:rsidR="00184D1B" w:rsidRPr="009C0CB6" w:rsidRDefault="002E0A5D" w:rsidP="00184D1B">
            <w:pPr>
              <w:pStyle w:val="BBCText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Nodiadau</w:t>
            </w:r>
            <w:proofErr w:type="spellEnd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/</w:t>
            </w: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Cyfeiriadau</w:t>
            </w:r>
            <w:proofErr w:type="spellEnd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ychwanegol</w:t>
            </w:r>
            <w:proofErr w:type="spellEnd"/>
            <w:r w:rsidR="00184D1B" w:rsidRPr="009C0CB6"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: </w:t>
            </w:r>
          </w:p>
          <w:p w14:paraId="5ED56AFD" w14:textId="1AAA6D18" w:rsidR="00184D1B" w:rsidRPr="001066C4" w:rsidRDefault="002E0A5D" w:rsidP="00184D1B">
            <w:pPr>
              <w:pStyle w:val="BBCText"/>
              <w:rPr>
                <w:rFonts w:ascii="Segoe UI" w:eastAsia="Times New Roman" w:hAnsi="Segoe UI" w:cs="Segoe UI"/>
                <w:sz w:val="22"/>
                <w:szCs w:val="22"/>
              </w:rPr>
            </w:pPr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M</w:t>
            </w:r>
            <w:r w:rsidR="00184D1B" w:rsidRPr="009C0CB6">
              <w:rPr>
                <w:rFonts w:ascii="Segoe UI" w:eastAsia="Times New Roman" w:hAnsi="Segoe UI" w:cs="Segoe UI"/>
                <w:b/>
                <w:sz w:val="22"/>
                <w:szCs w:val="22"/>
              </w:rPr>
              <w:t>od</w:t>
            </w:r>
            <w:r w:rsidR="00094216" w:rsidRPr="009C0CB6">
              <w:rPr>
                <w:rFonts w:ascii="Segoe UI" w:eastAsia="Times New Roman" w:hAnsi="Segoe UI" w:cs="Segoe UI"/>
                <w:b/>
                <w:sz w:val="22"/>
                <w:szCs w:val="22"/>
              </w:rPr>
              <w:t>el</w:t>
            </w:r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b/>
                <w:sz w:val="22"/>
                <w:szCs w:val="22"/>
              </w:rPr>
              <w:t>Rôl</w:t>
            </w:r>
            <w:proofErr w:type="spellEnd"/>
            <w:r w:rsidR="00094216" w:rsidRPr="009C0CB6">
              <w:rPr>
                <w:rFonts w:ascii="Segoe UI" w:eastAsia="Times New Roman" w:hAnsi="Segoe UI" w:cs="Segoe UI"/>
                <w:b/>
                <w:sz w:val="22"/>
                <w:szCs w:val="22"/>
              </w:rPr>
              <w:t>:</w:t>
            </w:r>
            <w:r w:rsidR="00094216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094216">
              <w:rPr>
                <w:rFonts w:ascii="Segoe UI" w:eastAsia="Times New Roman" w:hAnsi="Segoe UI" w:cs="Segoe UI"/>
                <w:sz w:val="22"/>
                <w:szCs w:val="22"/>
              </w:rPr>
              <w:t>A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ôl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cwblhau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sleid</w:t>
            </w:r>
            <w:proofErr w:type="spellEnd"/>
            <w:r w:rsidR="00094216">
              <w:rPr>
                <w:rFonts w:ascii="Segoe UI" w:eastAsia="Times New Roman" w:hAnsi="Segoe UI" w:cs="Segoe UI"/>
                <w:sz w:val="22"/>
                <w:szCs w:val="22"/>
              </w:rPr>
              <w:t xml:space="preserve"> 13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gallai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Pr="002E0A5D">
              <w:rPr>
                <w:rFonts w:ascii="Segoe UI" w:eastAsia="Times New Roman" w:hAnsi="Segoe UI" w:cs="Segoe UI"/>
                <w:sz w:val="22"/>
                <w:szCs w:val="22"/>
              </w:rPr>
              <w:t xml:space="preserve">model </w:t>
            </w:r>
            <w:proofErr w:type="spellStart"/>
            <w:r w:rsidRPr="002E0A5D">
              <w:rPr>
                <w:rFonts w:ascii="Segoe UI" w:eastAsia="Times New Roman" w:hAnsi="Segoe UI" w:cs="Segoe UI"/>
                <w:sz w:val="22"/>
                <w:szCs w:val="22"/>
              </w:rPr>
              <w:t>rôl</w:t>
            </w:r>
            <w:proofErr w:type="spellEnd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gael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ei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gyflwyno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Fel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arfer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gadewir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15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m</w:t>
            </w:r>
            <w:r>
              <w:rPr>
                <w:rFonts w:ascii="Segoe UI" w:eastAsia="Times New Roman" w:hAnsi="Segoe UI" w:cs="Segoe UI"/>
                <w:sz w:val="22"/>
                <w:szCs w:val="22"/>
              </w:rPr>
              <w:t>unud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sz w:val="22"/>
                <w:szCs w:val="22"/>
              </w:rPr>
              <w:t>i’r</w:t>
            </w:r>
            <w:proofErr w:type="spellEnd"/>
            <w:r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Pr="002E0A5D">
              <w:rPr>
                <w:rFonts w:ascii="Segoe UI" w:eastAsia="Times New Roman" w:hAnsi="Segoe UI" w:cs="Segoe UI"/>
                <w:sz w:val="22"/>
                <w:szCs w:val="22"/>
              </w:rPr>
              <w:t xml:space="preserve">model </w:t>
            </w:r>
            <w:proofErr w:type="spellStart"/>
            <w:r w:rsidRPr="002E0A5D">
              <w:rPr>
                <w:rFonts w:ascii="Segoe UI" w:eastAsia="Times New Roman" w:hAnsi="Segoe UI" w:cs="Segoe UI"/>
                <w:sz w:val="22"/>
                <w:szCs w:val="22"/>
              </w:rPr>
              <w:t>rôl</w:t>
            </w:r>
            <w:proofErr w:type="spellEnd"/>
            <w:r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roi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ei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gyflwyniad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a 15 </w:t>
            </w:r>
            <w:proofErr w:type="spellStart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m</w:t>
            </w:r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unud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arall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am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sesiwn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holi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ac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ateb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. </w:t>
            </w:r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Gall y</w:t>
            </w:r>
            <w:r w:rsidR="00684951" w:rsidRPr="002E0A5D">
              <w:rPr>
                <w:rFonts w:ascii="Segoe UI" w:eastAsia="Times New Roman" w:hAnsi="Segoe UI" w:cs="Segoe UI"/>
                <w:sz w:val="22"/>
                <w:szCs w:val="22"/>
              </w:rPr>
              <w:t xml:space="preserve"> model </w:t>
            </w:r>
            <w:proofErr w:type="spellStart"/>
            <w:r w:rsidR="00684951" w:rsidRPr="002E0A5D">
              <w:rPr>
                <w:rFonts w:ascii="Segoe UI" w:eastAsia="Times New Roman" w:hAnsi="Segoe UI" w:cs="Segoe UI"/>
                <w:sz w:val="22"/>
                <w:szCs w:val="22"/>
              </w:rPr>
              <w:t>rôl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gynorthwyo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gyda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gweddill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y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sesiwn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hefyd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h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y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.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rhoi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adborth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ar</w:t>
            </w:r>
            <w:proofErr w:type="spellEnd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="00684951">
              <w:rPr>
                <w:rFonts w:ascii="Segoe UI" w:eastAsia="Times New Roman" w:hAnsi="Segoe UI" w:cs="Segoe UI"/>
                <w:sz w:val="22"/>
                <w:szCs w:val="22"/>
              </w:rPr>
              <w:t>yr</w:t>
            </w:r>
            <w:proofErr w:type="spellEnd"/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="0020232C" w:rsidRPr="0020232C">
              <w:rPr>
                <w:rFonts w:ascii="Segoe UI" w:eastAsia="Times New Roman" w:hAnsi="Segoe UI" w:cs="Segoe UI"/>
                <w:sz w:val="22"/>
                <w:szCs w:val="22"/>
              </w:rPr>
              <w:t>her</w:t>
            </w:r>
            <w:r w:rsidR="00184D1B" w:rsidRPr="001066C4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</w:tc>
      </w:tr>
    </w:tbl>
    <w:p w14:paraId="3BC9F9FA" w14:textId="19248845" w:rsidR="00F441EE" w:rsidRPr="001066C4" w:rsidRDefault="004B3106" w:rsidP="00941FFE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Nicola </w:t>
      </w:r>
      <w:proofErr w:type="spellStart"/>
      <w:r>
        <w:rPr>
          <w:rFonts w:ascii="Segoe UI" w:hAnsi="Segoe UI" w:cs="Segoe UI"/>
          <w:sz w:val="22"/>
          <w:szCs w:val="22"/>
        </w:rPr>
        <w:t>Mehegan</w:t>
      </w:r>
      <w:proofErr w:type="spellEnd"/>
      <w:r>
        <w:rPr>
          <w:rFonts w:ascii="Segoe UI" w:hAnsi="Segoe UI" w:cs="Segoe UI"/>
          <w:sz w:val="22"/>
          <w:szCs w:val="22"/>
        </w:rPr>
        <w:t>- 15/6/18</w:t>
      </w:r>
    </w:p>
    <w:sectPr w:rsidR="00F441EE" w:rsidRPr="001066C4" w:rsidSect="00684498">
      <w:headerReference w:type="default" r:id="rId19"/>
      <w:footerReference w:type="default" r:id="rId20"/>
      <w:pgSz w:w="11906" w:h="16838"/>
      <w:pgMar w:top="720" w:right="56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6C3291" w14:textId="77777777" w:rsidR="00A560EC" w:rsidRDefault="00A560EC" w:rsidP="00881DD8">
      <w:r>
        <w:separator/>
      </w:r>
    </w:p>
  </w:endnote>
  <w:endnote w:type="continuationSeparator" w:id="0">
    <w:p w14:paraId="5F06CE4B" w14:textId="77777777" w:rsidR="00A560EC" w:rsidRDefault="00A560EC" w:rsidP="00881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leil">
    <w:altName w:val="Corbel"/>
    <w:charset w:val="00"/>
    <w:family w:val="auto"/>
    <w:pitch w:val="variable"/>
    <w:sig w:usb0="A00000AF" w:usb1="5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9E94F" w14:textId="77777777" w:rsidR="0013357C" w:rsidRDefault="0013357C" w:rsidP="002850B7">
    <w:pPr>
      <w:pStyle w:val="Footer"/>
      <w:jc w:val="center"/>
    </w:pPr>
    <w:r>
      <w:rPr>
        <w:noProof/>
        <w:lang w:eastAsia="en-GB"/>
      </w:rPr>
      <w:drawing>
        <wp:inline distT="0" distB="0" distL="0" distR="0" wp14:anchorId="039C3775" wp14:editId="1B0846F1">
          <wp:extent cx="6102953" cy="1188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W WG ERDF Logo POSITIV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2953" cy="11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676C94" w14:textId="77777777" w:rsidR="00A560EC" w:rsidRDefault="00A560EC" w:rsidP="00881DD8">
      <w:r>
        <w:separator/>
      </w:r>
    </w:p>
  </w:footnote>
  <w:footnote w:type="continuationSeparator" w:id="0">
    <w:p w14:paraId="52C92F23" w14:textId="77777777" w:rsidR="00A560EC" w:rsidRDefault="00A560EC" w:rsidP="00881D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780" w:type="dxa"/>
      <w:tblInd w:w="534" w:type="dxa"/>
      <w:tblLook w:val="04A0" w:firstRow="1" w:lastRow="0" w:firstColumn="1" w:lastColumn="0" w:noHBand="0" w:noVBand="1"/>
    </w:tblPr>
    <w:tblGrid>
      <w:gridCol w:w="6520"/>
      <w:gridCol w:w="3260"/>
    </w:tblGrid>
    <w:tr w:rsidR="0013357C" w14:paraId="61BA141D" w14:textId="77777777" w:rsidTr="007C674C">
      <w:tc>
        <w:tcPr>
          <w:tcW w:w="652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F907F75" w14:textId="1E6BE77E" w:rsidR="0013357C" w:rsidRPr="00941FFE" w:rsidRDefault="0013357C" w:rsidP="00D06A0B">
          <w:pPr>
            <w:pStyle w:val="Header"/>
            <w:rPr>
              <w:rFonts w:ascii="Segoe UI" w:hAnsi="Segoe UI" w:cs="Segoe UI"/>
              <w:b/>
              <w:color w:val="C80108"/>
              <w:sz w:val="44"/>
            </w:rPr>
          </w:pPr>
          <w:r w:rsidRPr="00941FFE">
            <w:rPr>
              <w:rFonts w:ascii="Segoe UI" w:hAnsi="Segoe UI" w:cs="Segoe UI"/>
              <w:b/>
              <w:color w:val="C80108"/>
              <w:sz w:val="44"/>
            </w:rPr>
            <w:t xml:space="preserve">Buses </w:t>
          </w:r>
          <w:proofErr w:type="spellStart"/>
          <w:r w:rsidRPr="00941FFE">
            <w:rPr>
              <w:rFonts w:ascii="Segoe UI" w:hAnsi="Segoe UI" w:cs="Segoe UI"/>
              <w:b/>
              <w:color w:val="C80108"/>
              <w:sz w:val="44"/>
            </w:rPr>
            <w:t>Cymdeithasol</w:t>
          </w:r>
          <w:proofErr w:type="spellEnd"/>
          <w:r w:rsidRPr="00941FFE">
            <w:rPr>
              <w:rFonts w:ascii="Segoe UI" w:hAnsi="Segoe UI" w:cs="Segoe UI"/>
              <w:b/>
              <w:color w:val="C80108"/>
              <w:sz w:val="44"/>
            </w:rPr>
            <w:t xml:space="preserve"> Cymru Social Business Wales</w:t>
          </w:r>
        </w:p>
        <w:p w14:paraId="2576741D" w14:textId="77777777" w:rsidR="0013357C" w:rsidRPr="00F43B16" w:rsidRDefault="0013357C" w:rsidP="00D06A0B">
          <w:pPr>
            <w:pStyle w:val="Header"/>
            <w:rPr>
              <w:color w:val="808080" w:themeColor="background1" w:themeShade="80"/>
            </w:rPr>
          </w:pPr>
          <w:r w:rsidRPr="00941FFE">
            <w:rPr>
              <w:rFonts w:ascii="Segoe UI" w:hAnsi="Segoe UI" w:cs="Segoe UI"/>
              <w:color w:val="C80108"/>
            </w:rPr>
            <w:t>/</w:t>
          </w:r>
          <w:r w:rsidRPr="00941FFE">
            <w:rPr>
              <w:rFonts w:ascii="Segoe UI" w:hAnsi="Segoe UI" w:cs="Segoe UI"/>
              <w:color w:val="808080" w:themeColor="background1" w:themeShade="80"/>
            </w:rPr>
            <w:t>businesswales.gov.wales/</w:t>
          </w:r>
          <w:proofErr w:type="spellStart"/>
          <w:r w:rsidRPr="00941FFE">
            <w:rPr>
              <w:rFonts w:ascii="Segoe UI" w:hAnsi="Segoe UI" w:cs="Segoe UI"/>
              <w:color w:val="808080" w:themeColor="background1" w:themeShade="80"/>
            </w:rPr>
            <w:t>socialbusinesswales</w:t>
          </w:r>
          <w:proofErr w:type="spellEnd"/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</w:tcPr>
        <w:p w14:paraId="4C513063" w14:textId="77777777" w:rsidR="0013357C" w:rsidRDefault="0013357C" w:rsidP="00D06A0B">
          <w:pPr>
            <w:pStyle w:val="Header"/>
            <w:jc w:val="right"/>
          </w:pPr>
          <w:r>
            <w:rPr>
              <w:noProof/>
              <w:lang w:eastAsia="en-GB"/>
            </w:rPr>
            <w:drawing>
              <wp:inline distT="0" distB="0" distL="0" distR="0" wp14:anchorId="22C369EB" wp14:editId="3DC32CD8">
                <wp:extent cx="1715866" cy="12600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(CMYK).jp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5866" cy="12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AA287AF" w14:textId="77777777" w:rsidR="0013357C" w:rsidRDefault="001335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9786A"/>
    <w:multiLevelType w:val="hybridMultilevel"/>
    <w:tmpl w:val="20023F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AA7F17"/>
    <w:multiLevelType w:val="hybridMultilevel"/>
    <w:tmpl w:val="D85CCE6C"/>
    <w:lvl w:ilvl="0" w:tplc="BFE41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7A2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84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9C8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1E92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0D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F66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249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389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2996079"/>
    <w:multiLevelType w:val="hybridMultilevel"/>
    <w:tmpl w:val="AE3CAE10"/>
    <w:lvl w:ilvl="0" w:tplc="262E2E7A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83319F"/>
    <w:multiLevelType w:val="hybridMultilevel"/>
    <w:tmpl w:val="BCA8F268"/>
    <w:lvl w:ilvl="0" w:tplc="08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D8"/>
    <w:rsid w:val="0001757B"/>
    <w:rsid w:val="00041D0E"/>
    <w:rsid w:val="00094216"/>
    <w:rsid w:val="0010426F"/>
    <w:rsid w:val="001066C4"/>
    <w:rsid w:val="001304AC"/>
    <w:rsid w:val="001330CC"/>
    <w:rsid w:val="0013357C"/>
    <w:rsid w:val="00137E82"/>
    <w:rsid w:val="001517DF"/>
    <w:rsid w:val="00183D4B"/>
    <w:rsid w:val="00184D1B"/>
    <w:rsid w:val="001A6FBE"/>
    <w:rsid w:val="001D47B5"/>
    <w:rsid w:val="002012E2"/>
    <w:rsid w:val="0020232C"/>
    <w:rsid w:val="002165DC"/>
    <w:rsid w:val="002850B7"/>
    <w:rsid w:val="00287FD2"/>
    <w:rsid w:val="002C31D7"/>
    <w:rsid w:val="002E0A5D"/>
    <w:rsid w:val="003244E6"/>
    <w:rsid w:val="003269BA"/>
    <w:rsid w:val="003A63B3"/>
    <w:rsid w:val="003B5A1C"/>
    <w:rsid w:val="003C35AB"/>
    <w:rsid w:val="003E3B07"/>
    <w:rsid w:val="003F089C"/>
    <w:rsid w:val="004608EA"/>
    <w:rsid w:val="004B3106"/>
    <w:rsid w:val="004F2A9F"/>
    <w:rsid w:val="00501401"/>
    <w:rsid w:val="005055E7"/>
    <w:rsid w:val="005057E1"/>
    <w:rsid w:val="00536739"/>
    <w:rsid w:val="00565ED3"/>
    <w:rsid w:val="005C6546"/>
    <w:rsid w:val="00684498"/>
    <w:rsid w:val="00684951"/>
    <w:rsid w:val="006C105F"/>
    <w:rsid w:val="006D1B05"/>
    <w:rsid w:val="00700675"/>
    <w:rsid w:val="0077728E"/>
    <w:rsid w:val="007B1141"/>
    <w:rsid w:val="007C674C"/>
    <w:rsid w:val="007D4A8B"/>
    <w:rsid w:val="007F030E"/>
    <w:rsid w:val="00845AB7"/>
    <w:rsid w:val="00881DD8"/>
    <w:rsid w:val="008A66E8"/>
    <w:rsid w:val="008B1BDE"/>
    <w:rsid w:val="00917186"/>
    <w:rsid w:val="00941FFE"/>
    <w:rsid w:val="00943FD1"/>
    <w:rsid w:val="00946B56"/>
    <w:rsid w:val="00993746"/>
    <w:rsid w:val="009A281C"/>
    <w:rsid w:val="009C0CB6"/>
    <w:rsid w:val="009E1BA2"/>
    <w:rsid w:val="00A42934"/>
    <w:rsid w:val="00A46877"/>
    <w:rsid w:val="00A560EC"/>
    <w:rsid w:val="00B15293"/>
    <w:rsid w:val="00B81C70"/>
    <w:rsid w:val="00BA3FB9"/>
    <w:rsid w:val="00BE50F1"/>
    <w:rsid w:val="00C647F4"/>
    <w:rsid w:val="00C7612D"/>
    <w:rsid w:val="00CA5B8F"/>
    <w:rsid w:val="00CE6BE3"/>
    <w:rsid w:val="00D06A0B"/>
    <w:rsid w:val="00D246B7"/>
    <w:rsid w:val="00D5640C"/>
    <w:rsid w:val="00D6001D"/>
    <w:rsid w:val="00D61AFC"/>
    <w:rsid w:val="00D65633"/>
    <w:rsid w:val="00E84903"/>
    <w:rsid w:val="00E945DE"/>
    <w:rsid w:val="00EA01D0"/>
    <w:rsid w:val="00EE3ED2"/>
    <w:rsid w:val="00EF45F9"/>
    <w:rsid w:val="00F142F1"/>
    <w:rsid w:val="00F43B16"/>
    <w:rsid w:val="00F441EE"/>
    <w:rsid w:val="00F9378D"/>
    <w:rsid w:val="00FD28DA"/>
    <w:rsid w:val="00FF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CBA21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4E6"/>
    <w:pPr>
      <w:keepNext/>
      <w:keepLines/>
      <w:outlineLvl w:val="0"/>
    </w:pPr>
    <w:rPr>
      <w:rFonts w:ascii="Soleil" w:eastAsiaTheme="majorEastAsia" w:hAnsi="Soleil" w:cstheme="majorBid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44E6"/>
    <w:pPr>
      <w:keepNext/>
      <w:keepLines/>
      <w:outlineLvl w:val="1"/>
    </w:pPr>
    <w:rPr>
      <w:rFonts w:ascii="Soleil" w:eastAsiaTheme="majorEastAsia" w:hAnsi="Soleil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49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4E6"/>
    <w:rPr>
      <w:rFonts w:ascii="Soleil" w:eastAsiaTheme="majorEastAsia" w:hAnsi="Soleil" w:cstheme="majorBidi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44E6"/>
    <w:rPr>
      <w:rFonts w:ascii="Soleil" w:eastAsiaTheme="majorEastAsia" w:hAnsi="Soleil" w:cstheme="majorBidi"/>
      <w:b/>
      <w:bCs/>
      <w:color w:val="4F81BD" w:themeColor="accent1"/>
      <w:sz w:val="24"/>
      <w:szCs w:val="26"/>
    </w:rPr>
  </w:style>
  <w:style w:type="paragraph" w:styleId="NoSpacing">
    <w:name w:val="No Spacing"/>
    <w:uiPriority w:val="1"/>
    <w:qFormat/>
    <w:rsid w:val="003244E6"/>
    <w:pPr>
      <w:spacing w:after="0" w:line="240" w:lineRule="auto"/>
    </w:pPr>
    <w:rPr>
      <w:rFonts w:ascii="Franklin Gothic Book" w:hAnsi="Franklin Gothic Book"/>
    </w:rPr>
  </w:style>
  <w:style w:type="paragraph" w:styleId="ListParagraph">
    <w:name w:val="List Paragraph"/>
    <w:basedOn w:val="Normal"/>
    <w:uiPriority w:val="34"/>
    <w:qFormat/>
    <w:rsid w:val="003244E6"/>
    <w:pPr>
      <w:ind w:left="720"/>
      <w:contextualSpacing/>
    </w:pPr>
    <w:rPr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81D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DD8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rsid w:val="00881D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DD8"/>
    <w:rPr>
      <w:rFonts w:ascii="Segoe UI" w:hAnsi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D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D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81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E8490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E84903"/>
    <w:pPr>
      <w:ind w:left="360" w:hanging="360"/>
      <w:jc w:val="both"/>
    </w:pPr>
    <w:rPr>
      <w:rFonts w:ascii="Arial" w:hAnsi="Arial" w:cs="Arial"/>
      <w:sz w:val="22"/>
    </w:rPr>
  </w:style>
  <w:style w:type="character" w:customStyle="1" w:styleId="BodyTextIndentChar">
    <w:name w:val="Body Text Indent Char"/>
    <w:basedOn w:val="DefaultParagraphFont"/>
    <w:link w:val="BodyTextIndent"/>
    <w:semiHidden/>
    <w:rsid w:val="00E84903"/>
    <w:rPr>
      <w:rFonts w:ascii="Arial" w:eastAsia="Times New Roman" w:hAnsi="Arial" w:cs="Arial"/>
      <w:szCs w:val="24"/>
    </w:rPr>
  </w:style>
  <w:style w:type="paragraph" w:styleId="BodyText">
    <w:name w:val="Body Text"/>
    <w:basedOn w:val="Normal"/>
    <w:link w:val="BodyTextChar"/>
    <w:semiHidden/>
    <w:rsid w:val="00E84903"/>
    <w:pPr>
      <w:jc w:val="both"/>
    </w:pPr>
    <w:rPr>
      <w:rFonts w:ascii="Arial" w:hAnsi="Arial" w:cs="Arial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E84903"/>
    <w:rPr>
      <w:rFonts w:ascii="Arial" w:eastAsia="Times New Roman" w:hAnsi="Arial" w:cs="Arial"/>
      <w:szCs w:val="24"/>
    </w:rPr>
  </w:style>
  <w:style w:type="character" w:customStyle="1" w:styleId="StyleFranklinGothicBook">
    <w:name w:val="Style Franklin Gothic Book"/>
    <w:rsid w:val="00E84903"/>
    <w:rPr>
      <w:rFonts w:ascii="Franklin Gothic Book" w:hAnsi="Franklin Gothic Book"/>
      <w:sz w:val="24"/>
    </w:rPr>
  </w:style>
  <w:style w:type="paragraph" w:customStyle="1" w:styleId="Bodysubclause">
    <w:name w:val="Body  sub clause"/>
    <w:basedOn w:val="Heading2"/>
    <w:next w:val="Heading2"/>
    <w:rsid w:val="00E84903"/>
    <w:pPr>
      <w:keepNext w:val="0"/>
      <w:keepLines w:val="0"/>
      <w:numPr>
        <w:ilvl w:val="1"/>
      </w:numPr>
      <w:tabs>
        <w:tab w:val="num" w:pos="720"/>
      </w:tabs>
      <w:spacing w:before="280" w:after="120" w:line="300" w:lineRule="atLeast"/>
      <w:ind w:left="720" w:hanging="720"/>
      <w:jc w:val="both"/>
    </w:pPr>
    <w:rPr>
      <w:rFonts w:ascii="Times New Roman" w:eastAsia="Times New Roman" w:hAnsi="Times New Roman" w:cs="Times New Roman"/>
      <w:b w:val="0"/>
      <w:bCs w:val="0"/>
      <w:color w:val="000000"/>
      <w:sz w:val="22"/>
      <w:szCs w:val="20"/>
    </w:rPr>
  </w:style>
  <w:style w:type="paragraph" w:customStyle="1" w:styleId="Definitions">
    <w:name w:val="Definitions"/>
    <w:basedOn w:val="Normal"/>
    <w:rsid w:val="00E84903"/>
    <w:pPr>
      <w:tabs>
        <w:tab w:val="left" w:pos="709"/>
      </w:tabs>
      <w:spacing w:after="120" w:line="300" w:lineRule="atLeast"/>
      <w:ind w:left="720"/>
      <w:jc w:val="both"/>
    </w:pPr>
    <w:rPr>
      <w:sz w:val="22"/>
      <w:szCs w:val="20"/>
    </w:rPr>
  </w:style>
  <w:style w:type="character" w:customStyle="1" w:styleId="Defterm">
    <w:name w:val="Defterm"/>
    <w:rsid w:val="00E84903"/>
    <w:rPr>
      <w:b/>
      <w:color w:val="000000"/>
      <w:sz w:val="22"/>
    </w:rPr>
  </w:style>
  <w:style w:type="character" w:styleId="Emphasis">
    <w:name w:val="Emphasis"/>
    <w:qFormat/>
    <w:rsid w:val="00E84903"/>
    <w:rPr>
      <w:i/>
      <w:color w:val="000000"/>
      <w:sz w:val="24"/>
    </w:rPr>
  </w:style>
  <w:style w:type="paragraph" w:customStyle="1" w:styleId="BBCText">
    <w:name w:val="BBCText"/>
    <w:rsid w:val="00184D1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Calibri" w:hAnsi="Times New Roman" w:cs="Times New Roman"/>
      <w:sz w:val="24"/>
      <w:szCs w:val="24"/>
    </w:rPr>
  </w:style>
  <w:style w:type="character" w:styleId="Hyperlink">
    <w:name w:val="Hyperlink"/>
    <w:rsid w:val="00184D1B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684498"/>
    <w:rPr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4B3106"/>
    <w:pPr>
      <w:spacing w:before="100" w:beforeAutospacing="1" w:after="100" w:afterAutospacing="1"/>
    </w:pPr>
    <w:rPr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4E6"/>
    <w:pPr>
      <w:keepNext/>
      <w:keepLines/>
      <w:outlineLvl w:val="0"/>
    </w:pPr>
    <w:rPr>
      <w:rFonts w:ascii="Soleil" w:eastAsiaTheme="majorEastAsia" w:hAnsi="Soleil" w:cstheme="majorBid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44E6"/>
    <w:pPr>
      <w:keepNext/>
      <w:keepLines/>
      <w:outlineLvl w:val="1"/>
    </w:pPr>
    <w:rPr>
      <w:rFonts w:ascii="Soleil" w:eastAsiaTheme="majorEastAsia" w:hAnsi="Soleil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49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4E6"/>
    <w:rPr>
      <w:rFonts w:ascii="Soleil" w:eastAsiaTheme="majorEastAsia" w:hAnsi="Soleil" w:cstheme="majorBidi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44E6"/>
    <w:rPr>
      <w:rFonts w:ascii="Soleil" w:eastAsiaTheme="majorEastAsia" w:hAnsi="Soleil" w:cstheme="majorBidi"/>
      <w:b/>
      <w:bCs/>
      <w:color w:val="4F81BD" w:themeColor="accent1"/>
      <w:sz w:val="24"/>
      <w:szCs w:val="26"/>
    </w:rPr>
  </w:style>
  <w:style w:type="paragraph" w:styleId="NoSpacing">
    <w:name w:val="No Spacing"/>
    <w:uiPriority w:val="1"/>
    <w:qFormat/>
    <w:rsid w:val="003244E6"/>
    <w:pPr>
      <w:spacing w:after="0" w:line="240" w:lineRule="auto"/>
    </w:pPr>
    <w:rPr>
      <w:rFonts w:ascii="Franklin Gothic Book" w:hAnsi="Franklin Gothic Book"/>
    </w:rPr>
  </w:style>
  <w:style w:type="paragraph" w:styleId="ListParagraph">
    <w:name w:val="List Paragraph"/>
    <w:basedOn w:val="Normal"/>
    <w:uiPriority w:val="34"/>
    <w:qFormat/>
    <w:rsid w:val="003244E6"/>
    <w:pPr>
      <w:ind w:left="720"/>
      <w:contextualSpacing/>
    </w:pPr>
    <w:rPr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81D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DD8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rsid w:val="00881D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DD8"/>
    <w:rPr>
      <w:rFonts w:ascii="Segoe UI" w:hAnsi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D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D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81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E8490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E84903"/>
    <w:pPr>
      <w:ind w:left="360" w:hanging="360"/>
      <w:jc w:val="both"/>
    </w:pPr>
    <w:rPr>
      <w:rFonts w:ascii="Arial" w:hAnsi="Arial" w:cs="Arial"/>
      <w:sz w:val="22"/>
    </w:rPr>
  </w:style>
  <w:style w:type="character" w:customStyle="1" w:styleId="BodyTextIndentChar">
    <w:name w:val="Body Text Indent Char"/>
    <w:basedOn w:val="DefaultParagraphFont"/>
    <w:link w:val="BodyTextIndent"/>
    <w:semiHidden/>
    <w:rsid w:val="00E84903"/>
    <w:rPr>
      <w:rFonts w:ascii="Arial" w:eastAsia="Times New Roman" w:hAnsi="Arial" w:cs="Arial"/>
      <w:szCs w:val="24"/>
    </w:rPr>
  </w:style>
  <w:style w:type="paragraph" w:styleId="BodyText">
    <w:name w:val="Body Text"/>
    <w:basedOn w:val="Normal"/>
    <w:link w:val="BodyTextChar"/>
    <w:semiHidden/>
    <w:rsid w:val="00E84903"/>
    <w:pPr>
      <w:jc w:val="both"/>
    </w:pPr>
    <w:rPr>
      <w:rFonts w:ascii="Arial" w:hAnsi="Arial" w:cs="Arial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E84903"/>
    <w:rPr>
      <w:rFonts w:ascii="Arial" w:eastAsia="Times New Roman" w:hAnsi="Arial" w:cs="Arial"/>
      <w:szCs w:val="24"/>
    </w:rPr>
  </w:style>
  <w:style w:type="character" w:customStyle="1" w:styleId="StyleFranklinGothicBook">
    <w:name w:val="Style Franklin Gothic Book"/>
    <w:rsid w:val="00E84903"/>
    <w:rPr>
      <w:rFonts w:ascii="Franklin Gothic Book" w:hAnsi="Franklin Gothic Book"/>
      <w:sz w:val="24"/>
    </w:rPr>
  </w:style>
  <w:style w:type="paragraph" w:customStyle="1" w:styleId="Bodysubclause">
    <w:name w:val="Body  sub clause"/>
    <w:basedOn w:val="Heading2"/>
    <w:next w:val="Heading2"/>
    <w:rsid w:val="00E84903"/>
    <w:pPr>
      <w:keepNext w:val="0"/>
      <w:keepLines w:val="0"/>
      <w:numPr>
        <w:ilvl w:val="1"/>
      </w:numPr>
      <w:tabs>
        <w:tab w:val="num" w:pos="720"/>
      </w:tabs>
      <w:spacing w:before="280" w:after="120" w:line="300" w:lineRule="atLeast"/>
      <w:ind w:left="720" w:hanging="720"/>
      <w:jc w:val="both"/>
    </w:pPr>
    <w:rPr>
      <w:rFonts w:ascii="Times New Roman" w:eastAsia="Times New Roman" w:hAnsi="Times New Roman" w:cs="Times New Roman"/>
      <w:b w:val="0"/>
      <w:bCs w:val="0"/>
      <w:color w:val="000000"/>
      <w:sz w:val="22"/>
      <w:szCs w:val="20"/>
    </w:rPr>
  </w:style>
  <w:style w:type="paragraph" w:customStyle="1" w:styleId="Definitions">
    <w:name w:val="Definitions"/>
    <w:basedOn w:val="Normal"/>
    <w:rsid w:val="00E84903"/>
    <w:pPr>
      <w:tabs>
        <w:tab w:val="left" w:pos="709"/>
      </w:tabs>
      <w:spacing w:after="120" w:line="300" w:lineRule="atLeast"/>
      <w:ind w:left="720"/>
      <w:jc w:val="both"/>
    </w:pPr>
    <w:rPr>
      <w:sz w:val="22"/>
      <w:szCs w:val="20"/>
    </w:rPr>
  </w:style>
  <w:style w:type="character" w:customStyle="1" w:styleId="Defterm">
    <w:name w:val="Defterm"/>
    <w:rsid w:val="00E84903"/>
    <w:rPr>
      <w:b/>
      <w:color w:val="000000"/>
      <w:sz w:val="22"/>
    </w:rPr>
  </w:style>
  <w:style w:type="character" w:styleId="Emphasis">
    <w:name w:val="Emphasis"/>
    <w:qFormat/>
    <w:rsid w:val="00E84903"/>
    <w:rPr>
      <w:i/>
      <w:color w:val="000000"/>
      <w:sz w:val="24"/>
    </w:rPr>
  </w:style>
  <w:style w:type="paragraph" w:customStyle="1" w:styleId="BBCText">
    <w:name w:val="BBCText"/>
    <w:rsid w:val="00184D1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Calibri" w:hAnsi="Times New Roman" w:cs="Times New Roman"/>
      <w:sz w:val="24"/>
      <w:szCs w:val="24"/>
    </w:rPr>
  </w:style>
  <w:style w:type="character" w:styleId="Hyperlink">
    <w:name w:val="Hyperlink"/>
    <w:rsid w:val="00184D1B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684498"/>
    <w:rPr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4B3106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9720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ales.coop/" TargetMode="External"/><Relationship Id="rId18" Type="http://schemas.openxmlformats.org/officeDocument/2006/relationships/package" Target="embeddings/Microsoft_Word_Document3.docx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package" Target="embeddings/Microsoft_PowerPoint_Presentation1.pptx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5BAsu5ftsMc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2.docx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7590773F2E0F4F94A90715DE9379C3" ma:contentTypeVersion="0" ma:contentTypeDescription="Create a new document." ma:contentTypeScope="" ma:versionID="3f3a2478f451f212f45257067e9178b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2f562ff2fb89fa8e0bd0bf643962c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7BC427-4447-4845-9DF2-9FF02A6746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AC31E6-CA6C-44EC-AEE6-2E99C8F5F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8BAFED-0A3A-4F57-A2FF-72CB4690BCC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9D5F8459</Template>
  <TotalTime>1</TotalTime>
  <Pages>7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Wales Co-operative Centre Ltd</Company>
  <LinksUpToDate>false</LinksUpToDate>
  <CharactersWithSpaces>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Catherine.Evans</dc:creator>
  <cp:lastModifiedBy>Melissa Simmons</cp:lastModifiedBy>
  <cp:revision>3</cp:revision>
  <cp:lastPrinted>2018-05-29T11:24:00Z</cp:lastPrinted>
  <dcterms:created xsi:type="dcterms:W3CDTF">2018-08-21T10:04:00Z</dcterms:created>
  <dcterms:modified xsi:type="dcterms:W3CDTF">2018-08-21T10:05:00Z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0x0101003D7590773F2E0F4F94A90715DE9379C3</vt:lpwstr>
  </property>
  <property fmtid="{D5CDD505-2E9C-101B-9397-08002B2CF9AE}" pid="3" name="IsMyDocuments">
    <vt:bool>true</vt:bool>
  </property>
</Properties>
</file>