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D4" w:rsidRDefault="008127D4">
      <w:bookmarkStart w:id="0" w:name="_GoBack"/>
      <w:bookmarkEnd w:id="0"/>
    </w:p>
    <w:p w:rsidR="008127D4" w:rsidRDefault="008127D4"/>
    <w:p w:rsidR="008127D4" w:rsidRDefault="008127D4"/>
    <w:tbl>
      <w:tblPr>
        <w:tblStyle w:val="TableGrid"/>
        <w:tblpPr w:leftFromText="180" w:rightFromText="180" w:vertAnchor="text" w:horzAnchor="margin" w:tblpXSpec="center" w:tblpY="178"/>
        <w:tblW w:w="1066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1220"/>
        <w:gridCol w:w="1627"/>
        <w:gridCol w:w="3244"/>
      </w:tblGrid>
      <w:tr w:rsidR="008127D4" w:rsidTr="008127D4">
        <w:trPr>
          <w:trHeight w:hRule="exact" w:val="867"/>
        </w:trPr>
        <w:tc>
          <w:tcPr>
            <w:tcW w:w="4575" w:type="dxa"/>
            <w:shd w:val="clear" w:color="auto" w:fill="CA0F6A"/>
          </w:tcPr>
          <w:p w:rsidR="008127D4" w:rsidRPr="00DE2A92" w:rsidRDefault="008127D4" w:rsidP="008127D4">
            <w:pPr>
              <w:ind w:left="57" w:right="-135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CA0F6A"/>
          </w:tcPr>
          <w:p w:rsidR="008127D4" w:rsidRPr="00DE2A92" w:rsidRDefault="008127D4" w:rsidP="008127D4">
            <w:pPr>
              <w:spacing w:before="100"/>
              <w:ind w:left="57" w:hanging="142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</w:t>
            </w:r>
            <w:r>
              <w:t xml:space="preserve"> </w:t>
            </w: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Wedi'i</w:t>
            </w:r>
            <w:proofErr w:type="spellEnd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wneud</w:t>
            </w:r>
            <w:proofErr w:type="spellEnd"/>
          </w:p>
        </w:tc>
        <w:tc>
          <w:tcPr>
            <w:tcW w:w="1627" w:type="dxa"/>
            <w:shd w:val="clear" w:color="auto" w:fill="CA0F6A"/>
          </w:tcPr>
          <w:p w:rsidR="008127D4" w:rsidRPr="00DE2A92" w:rsidRDefault="008127D4" w:rsidP="008127D4">
            <w:pPr>
              <w:spacing w:before="100"/>
              <w:ind w:left="57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Ar</w:t>
            </w:r>
            <w:proofErr w:type="spellEnd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waith</w:t>
            </w:r>
            <w:proofErr w:type="spellEnd"/>
          </w:p>
        </w:tc>
        <w:tc>
          <w:tcPr>
            <w:tcW w:w="3244" w:type="dxa"/>
            <w:shd w:val="clear" w:color="auto" w:fill="CA0F6A"/>
          </w:tcPr>
          <w:p w:rsidR="008127D4" w:rsidRPr="00DE2A92" w:rsidRDefault="008127D4" w:rsidP="008127D4">
            <w:pPr>
              <w:spacing w:before="100"/>
              <w:ind w:left="57" w:hanging="142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</w:t>
            </w:r>
            <w:r>
              <w:t xml:space="preserve"> </w:t>
            </w: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Camau</w:t>
            </w:r>
            <w:proofErr w:type="spellEnd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Nesaf</w:t>
            </w:r>
            <w:proofErr w:type="spellEnd"/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Mae gen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ac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am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ei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ddatblygu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ymaelodi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â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Syniadau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Mawr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Cymru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ac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yn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gwybod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am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yr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help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sydd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ar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gael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8773AB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fi   </w:t>
            </w:r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sut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drefnu'r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orau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pwy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yw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'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nghwsmeriaid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sut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y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bydd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apelio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atyn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nhw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pwy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yw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'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nghystadleuwyr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beth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sy'n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wahanol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am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considered test trading my idea through the available opportunities</w:t>
            </w:r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10666" w:type="dxa"/>
            <w:gridSpan w:val="4"/>
          </w:tcPr>
          <w:p w:rsidR="008127D4" w:rsidRPr="00EF06F3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29A9C1"/>
                <w:sz w:val="24"/>
                <w:szCs w:val="24"/>
              </w:rPr>
            </w:pPr>
            <w:r w:rsidRPr="00EF06F3">
              <w:rPr>
                <w:rFonts w:ascii="Arial" w:hAnsi="Arial" w:cs="Arial"/>
                <w:color w:val="29A9C1"/>
                <w:sz w:val="24"/>
                <w:szCs w:val="24"/>
                <w:lang w:val="cy-GB"/>
              </w:rPr>
              <w:t xml:space="preserve">Da iawn, rydych chi nawr yn barod i gwrdd â Chynghorydd Busnes Cymru am gyngor a help. Mae'n hawdd cysylltu â ni. </w:t>
            </w:r>
            <w:hyperlink r:id="rId8" w:history="1">
              <w:r w:rsidRPr="00EF06F3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  <w:lang w:val="cy-GB"/>
                </w:rPr>
                <w:t>Cysylltwch â ni</w:t>
              </w:r>
            </w:hyperlink>
            <w:r w:rsidRPr="00EF06F3">
              <w:rPr>
                <w:rFonts w:ascii="Arial" w:hAnsi="Arial" w:cs="Arial"/>
                <w:color w:val="29A9C1"/>
                <w:sz w:val="24"/>
                <w:szCs w:val="24"/>
                <w:lang w:val="cy-GB"/>
              </w:rPr>
              <w:t xml:space="preserve"> trwy </w:t>
            </w:r>
            <w:hyperlink r:id="rId9" w:history="1">
              <w:r w:rsidRPr="00EF06F3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  <w:lang w:val="cy-GB"/>
                </w:rPr>
                <w:t>e-bostio</w:t>
              </w:r>
            </w:hyperlink>
            <w:r w:rsidRPr="00EF06F3">
              <w:rPr>
                <w:rFonts w:ascii="Arial" w:hAnsi="Arial" w:cs="Arial"/>
                <w:color w:val="29A9C1"/>
                <w:sz w:val="24"/>
                <w:szCs w:val="24"/>
                <w:lang w:val="cy-GB"/>
              </w:rPr>
              <w:t xml:space="preserve">, </w:t>
            </w:r>
            <w:hyperlink r:id="rId10" w:history="1">
              <w:r w:rsidRPr="00EF06F3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  <w:lang w:val="cy-GB"/>
                </w:rPr>
                <w:t>ffonio</w:t>
              </w:r>
            </w:hyperlink>
            <w:r w:rsidRPr="00EF06F3">
              <w:rPr>
                <w:rFonts w:ascii="Arial" w:hAnsi="Arial" w:cs="Arial"/>
                <w:color w:val="29A9C1"/>
                <w:sz w:val="24"/>
                <w:szCs w:val="24"/>
                <w:lang w:val="cy-GB"/>
              </w:rPr>
              <w:t xml:space="preserve"> neu anfon neges ar </w:t>
            </w:r>
            <w:hyperlink r:id="rId11" w:history="1">
              <w:proofErr w:type="spellStart"/>
              <w:r w:rsidRPr="00EF06F3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  <w:lang w:val="cy-GB"/>
                </w:rPr>
                <w:t>Facebook</w:t>
              </w:r>
              <w:proofErr w:type="spellEnd"/>
            </w:hyperlink>
            <w:r w:rsidRPr="00EF06F3">
              <w:rPr>
                <w:rFonts w:ascii="Arial" w:hAnsi="Arial" w:cs="Arial"/>
                <w:color w:val="CA0F6A"/>
                <w:sz w:val="24"/>
                <w:szCs w:val="24"/>
                <w:lang w:val="cy-GB"/>
              </w:rPr>
              <w:t>/</w:t>
            </w:r>
            <w:proofErr w:type="spellStart"/>
            <w:r>
              <w:fldChar w:fldCharType="begin"/>
            </w:r>
            <w:r>
              <w:instrText xml:space="preserve"> HYPERLINK "https://twitter.com/BigIdeasWales?ref_src=twsrc%5Egoogle%7Ctwcamp%5Eserp%7Ctwgr%5Eauthor" </w:instrText>
            </w:r>
            <w:r>
              <w:fldChar w:fldCharType="separate"/>
            </w:r>
            <w:r w:rsidRPr="00EF06F3">
              <w:rPr>
                <w:rStyle w:val="Hyperlink"/>
                <w:rFonts w:ascii="Arial" w:hAnsi="Arial" w:cs="Arial"/>
                <w:color w:val="CA0F6A"/>
                <w:sz w:val="24"/>
                <w:szCs w:val="24"/>
                <w:lang w:val="cy-GB"/>
              </w:rPr>
              <w:t>Twitter</w:t>
            </w:r>
            <w:proofErr w:type="spellEnd"/>
            <w:r>
              <w:rPr>
                <w:rStyle w:val="Hyperlink"/>
                <w:rFonts w:ascii="Arial" w:hAnsi="Arial" w:cs="Arial"/>
                <w:color w:val="CA0F6A"/>
                <w:sz w:val="24"/>
                <w:szCs w:val="24"/>
                <w:lang w:val="cy-GB"/>
              </w:rPr>
              <w:fldChar w:fldCharType="end"/>
            </w:r>
            <w:r w:rsidRPr="00EF06F3">
              <w:rPr>
                <w:rFonts w:ascii="Arial" w:hAnsi="Arial" w:cs="Arial"/>
                <w:color w:val="CA0F6A"/>
                <w:sz w:val="24"/>
                <w:szCs w:val="24"/>
                <w:lang w:val="cy-GB"/>
              </w:rPr>
              <w:t>/</w:t>
            </w:r>
            <w:proofErr w:type="spellStart"/>
            <w:r>
              <w:fldChar w:fldCharType="begin"/>
            </w:r>
            <w:r>
              <w:instrText xml:space="preserve"> HYPERLINK "https://www.instagram.com/syniadaumawrcymru/?hl=en" </w:instrText>
            </w:r>
            <w:r>
              <w:fldChar w:fldCharType="separate"/>
            </w:r>
            <w:r w:rsidRPr="00EF06F3">
              <w:rPr>
                <w:rStyle w:val="Hyperlink"/>
                <w:rFonts w:ascii="Arial" w:hAnsi="Arial" w:cs="Arial"/>
                <w:color w:val="CA0F6A"/>
                <w:sz w:val="24"/>
                <w:szCs w:val="24"/>
                <w:lang w:val="cy-GB"/>
              </w:rPr>
              <w:t>Instagram</w:t>
            </w:r>
            <w:proofErr w:type="spellEnd"/>
            <w:r>
              <w:rPr>
                <w:rStyle w:val="Hyperlink"/>
                <w:rFonts w:ascii="Arial" w:hAnsi="Arial" w:cs="Arial"/>
                <w:color w:val="CA0F6A"/>
                <w:sz w:val="24"/>
                <w:szCs w:val="24"/>
                <w:lang w:val="cy-GB"/>
              </w:rPr>
              <w:fldChar w:fldCharType="end"/>
            </w: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datblygu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sgiliau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gan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ddefnyddio'r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adnoddau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cyngor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gael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fi</w:t>
            </w:r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sgrifennu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cynllun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sut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am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frandio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musnes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gan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roi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enw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 logo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ac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gwybod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beth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costau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dechrau'r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c>
          <w:tcPr>
            <w:tcW w:w="4575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ac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gwybod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beth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costau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rhedeg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y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</w:p>
        </w:tc>
        <w:tc>
          <w:tcPr>
            <w:tcW w:w="1220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27D4" w:rsidRDefault="008127D4"/>
    <w:p w:rsidR="008127D4" w:rsidRDefault="008127D4"/>
    <w:p w:rsidR="008127D4" w:rsidRDefault="008127D4"/>
    <w:p w:rsidR="008127D4" w:rsidRDefault="008127D4"/>
    <w:p w:rsidR="008127D4" w:rsidRDefault="008127D4"/>
    <w:p w:rsidR="008127D4" w:rsidRDefault="008127D4"/>
    <w:p w:rsidR="008127D4" w:rsidRDefault="008127D4"/>
    <w:tbl>
      <w:tblPr>
        <w:tblStyle w:val="TableGrid"/>
        <w:tblpPr w:leftFromText="180" w:rightFromText="180" w:vertAnchor="text" w:horzAnchor="page" w:tblpX="779" w:tblpY="144"/>
        <w:tblW w:w="107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619"/>
        <w:gridCol w:w="1232"/>
        <w:gridCol w:w="1642"/>
        <w:gridCol w:w="3274"/>
      </w:tblGrid>
      <w:tr w:rsidR="008127D4" w:rsidRPr="006C56F4" w:rsidTr="008127D4">
        <w:trPr>
          <w:trHeight w:val="692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dewis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eiddo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/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safle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sy'n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dda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fi ac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syniad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busnes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692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Mae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musnes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y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cyfryngau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cymdeithasol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mewn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ffordd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sy'n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addas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'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nghwsmeriaid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538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Mae gen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wefan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sy'n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addas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musnes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1745"/>
        </w:trPr>
        <w:tc>
          <w:tcPr>
            <w:tcW w:w="4619" w:type="dxa"/>
          </w:tcPr>
          <w:p w:rsidR="008127D4" w:rsidRPr="00EF06F3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sut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werthu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nghynnyrch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/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gwasanaeth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:rsidR="008127D4" w:rsidRPr="00EF06F3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a.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ar-lein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:rsidR="008127D4" w:rsidRPr="00EF06F3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b.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mewn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siop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:rsidR="008127D4" w:rsidRPr="00EF06F3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c.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ffeiriau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masnach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770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meddwl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am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nghyflenwyr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pha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rai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fyddai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orau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musnes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692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ystyried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ac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astudio'r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opsiynau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ariannu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7D4" w:rsidRPr="006C56F4" w:rsidTr="008127D4">
        <w:trPr>
          <w:trHeight w:val="79"/>
        </w:trPr>
        <w:tc>
          <w:tcPr>
            <w:tcW w:w="4619" w:type="dxa"/>
          </w:tcPr>
          <w:p w:rsidR="008127D4" w:rsidRPr="006C56F4" w:rsidRDefault="008127D4" w:rsidP="008127D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Rwy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'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ystyried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cyflogi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pobl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nawr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neu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pan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fydd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fy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musnes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wedi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dechrau</w:t>
            </w:r>
            <w:proofErr w:type="spellEnd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tyfu</w:t>
            </w:r>
            <w:proofErr w:type="spellEnd"/>
          </w:p>
        </w:tc>
        <w:tc>
          <w:tcPr>
            <w:tcW w:w="123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:rsidR="008127D4" w:rsidRPr="006C56F4" w:rsidRDefault="008127D4" w:rsidP="008127D4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27D4" w:rsidRDefault="008127D4"/>
    <w:p w:rsidR="008127D4" w:rsidRDefault="008127D4"/>
    <w:p w:rsidR="00A75A10" w:rsidRDefault="00A75A10"/>
    <w:sectPr w:rsidR="00A75A1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7D4" w:rsidRDefault="008127D4" w:rsidP="008127D4">
      <w:pPr>
        <w:spacing w:after="0" w:line="240" w:lineRule="auto"/>
      </w:pPr>
      <w:r>
        <w:separator/>
      </w:r>
    </w:p>
  </w:endnote>
  <w:endnote w:type="continuationSeparator" w:id="0">
    <w:p w:rsidR="008127D4" w:rsidRDefault="008127D4" w:rsidP="0081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7D4" w:rsidRDefault="008127D4" w:rsidP="008127D4">
      <w:pPr>
        <w:spacing w:after="0" w:line="240" w:lineRule="auto"/>
      </w:pPr>
      <w:r>
        <w:separator/>
      </w:r>
    </w:p>
  </w:footnote>
  <w:footnote w:type="continuationSeparator" w:id="0">
    <w:p w:rsidR="008127D4" w:rsidRDefault="008127D4" w:rsidP="0081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7D4" w:rsidRDefault="008127D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370DFA" wp14:editId="78201100">
              <wp:simplePos x="0" y="0"/>
              <wp:positionH relativeFrom="column">
                <wp:posOffset>-469900</wp:posOffset>
              </wp:positionH>
              <wp:positionV relativeFrom="paragraph">
                <wp:posOffset>698500</wp:posOffset>
              </wp:positionV>
              <wp:extent cx="3764280" cy="616585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616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27D4" w:rsidRPr="006A4A28" w:rsidRDefault="008127D4" w:rsidP="008127D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552E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Rhestr y Syniadau Mawr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7pt;margin-top:55pt;width:296.4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qFqgIAAKM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" filled="f" stroked="f">
              <v:textbox>
                <w:txbxContent>
                  <w:p w:rsidR="008127D4" w:rsidRPr="006A4A28" w:rsidRDefault="008127D4" w:rsidP="008127D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2552E2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40"/>
                        <w:szCs w:val="40"/>
                      </w:rPr>
                      <w:t>Rhestr y Syniadau Mawr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4CD9DB7A" wp14:editId="5CC5C70A">
          <wp:simplePos x="0" y="0"/>
          <wp:positionH relativeFrom="page">
            <wp:posOffset>6985</wp:posOffset>
          </wp:positionH>
          <wp:positionV relativeFrom="page">
            <wp:posOffset>-6350</wp:posOffset>
          </wp:positionV>
          <wp:extent cx="7556500" cy="1069340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Ideas Wales Online checkli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D4"/>
    <w:rsid w:val="00183BB1"/>
    <w:rsid w:val="0043027E"/>
    <w:rsid w:val="006F0F7E"/>
    <w:rsid w:val="008127D4"/>
    <w:rsid w:val="00A75A10"/>
    <w:rsid w:val="00B5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D4"/>
  </w:style>
  <w:style w:type="paragraph" w:styleId="Footer">
    <w:name w:val="footer"/>
    <w:basedOn w:val="Normal"/>
    <w:link w:val="FooterChar"/>
    <w:uiPriority w:val="99"/>
    <w:unhideWhenUsed/>
    <w:rsid w:val="008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D4"/>
  </w:style>
  <w:style w:type="table" w:styleId="TableGrid">
    <w:name w:val="Table Grid"/>
    <w:basedOn w:val="TableNormal"/>
    <w:uiPriority w:val="59"/>
    <w:rsid w:val="0081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7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D4"/>
  </w:style>
  <w:style w:type="paragraph" w:styleId="Footer">
    <w:name w:val="footer"/>
    <w:basedOn w:val="Normal"/>
    <w:link w:val="FooterChar"/>
    <w:uiPriority w:val="99"/>
    <w:unhideWhenUsed/>
    <w:rsid w:val="008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D4"/>
  </w:style>
  <w:style w:type="table" w:styleId="TableGrid">
    <w:name w:val="Table Grid"/>
    <w:basedOn w:val="TableNormal"/>
    <w:uiPriority w:val="59"/>
    <w:rsid w:val="0081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7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wales.gov.wales/bigideas/contact-u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igIdeasWal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usinesswales.gov.wales/business-wales-helplin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quiries@bigideaswale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A23483464</value>
    </field>
    <field name="Objective-Title">
      <value order="0">Youth Entrepreneurship - Big Ideas Wales - BIW Checklist - Welsh</value>
    </field>
    <field name="Objective-Description">
      <value order="0"/>
    </field>
    <field name="Objective-CreationStamp">
      <value order="0">2018-09-03T07:58:20Z</value>
    </field>
    <field name="Objective-IsApproved">
      <value order="0">false</value>
    </field>
    <field name="Objective-IsPublished">
      <value order="0">true</value>
    </field>
    <field name="Objective-DatePublished">
      <value order="0">2018-09-03T09:54:22Z</value>
    </field>
    <field name="Objective-ModificationStamp">
      <value order="0">2018-09-03T09:54:22Z</value>
    </field>
    <field name="Objective-Owner">
      <value order="0">Ferron, Niamh (ESNR - Entrrepreneurship &amp; Delivery)</value>
    </field>
    <field name="Objective-Path">
      <value order="0">Objective Global Folder:Business File Plan:European Projects (EU):Economy, Skills &amp; Natural Resources (ESNR) - European - 2014-2020 - European Regional Development Fund (ERDF):1 - Save:Business Wales - Entrepreneurship - 2014-2020:Delivery:80754-80755 - Business Wales - Entrepreneurship - Youth Entrepreneurship Services - Delivery - 2015-2020:Youth Entrepreneurship Services - Website 18/19</value>
    </field>
    <field name="Objective-Parent">
      <value order="0">Youth Entrepreneurship Services - Website 18/19</value>
    </field>
    <field name="Objective-State">
      <value order="0">Published</value>
    </field>
    <field name="Objective-VersionId">
      <value order="0">vA46650842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qA1259013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580E3299</Template>
  <TotalTime>1</TotalTime>
  <Pages>2</Pages>
  <Words>295</Words>
  <Characters>1682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Ferron, Niamh (ESNR - Entrrepreneurship &amp; Delivery)</dc:creator>
  <cp:lastModifiedBy>Ferron, Niamh (ESNR - Entrrepreneurship &amp; Delivery)</cp:lastModifiedBy>
  <cp:revision>2</cp:revision>
  <dcterms:created xsi:type="dcterms:W3CDTF">2018-10-19T10:49:00Z</dcterms:created>
  <dcterms:modified xsi:type="dcterms:W3CDTF">2018-10-19T10:49:00Z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A23483464</vt:lpwstr>
  </property>
  <property fmtid="{D5CDD505-2E9C-101B-9397-08002B2CF9AE}" pid="4" name="Objective-Title">
    <vt:lpwstr>Youth Entrepreneurship - Big Ideas Wales - BIW Checklist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2018-09-03T07:59:12Z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2018-09-03T09:54:22Z</vt:filetime>
  </property>
  <property fmtid="{D5CDD505-2E9C-101B-9397-08002B2CF9AE}" pid="10" name="Objective-ModificationStamp">
    <vt:filetime>2018-09-03T09:54:22Z</vt:filetime>
  </property>
  <property fmtid="{D5CDD505-2E9C-101B-9397-08002B2CF9AE}" pid="11" name="Objective-Owner">
    <vt:lpwstr>Ferron, Niamh (ESNR - Entrrepreneurship &amp; Delivery)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Regional Development Fund (ERDF):1 - Save:Business Wales - Entrepreneurship - 2014-2020:Delivery:80754-80755 - B</vt:lpwstr>
  </property>
  <property fmtid="{D5CDD505-2E9C-101B-9397-08002B2CF9AE}" pid="13" name="Objective-Parent">
    <vt:lpwstr>Youth Entrepreneurship Services - Website 18/19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vA46650842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