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779" w:tblpY="504"/>
        <w:tblW w:w="1066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1220"/>
        <w:gridCol w:w="1627"/>
        <w:gridCol w:w="3244"/>
      </w:tblGrid>
      <w:tr w:rsidR="00C251D8" w14:paraId="12F77F24" w14:textId="77777777" w:rsidTr="00DE2A92">
        <w:trPr>
          <w:trHeight w:hRule="exact" w:val="567"/>
        </w:trPr>
        <w:tc>
          <w:tcPr>
            <w:tcW w:w="4575" w:type="dxa"/>
            <w:shd w:val="clear" w:color="auto" w:fill="CA0F6A"/>
          </w:tcPr>
          <w:p w14:paraId="1FAF39D6" w14:textId="77777777" w:rsidR="00C251D8" w:rsidRPr="00DE2A92" w:rsidRDefault="00C251D8" w:rsidP="006A4A28">
            <w:pPr>
              <w:ind w:left="57" w:right="-135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CA0F6A"/>
          </w:tcPr>
          <w:p w14:paraId="204A8635" w14:textId="08F62499" w:rsidR="00C251D8" w:rsidRPr="00DE2A92" w:rsidRDefault="00DE2A92" w:rsidP="006A4A28">
            <w:pPr>
              <w:spacing w:before="100"/>
              <w:ind w:left="57" w:hanging="142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</w:t>
            </w:r>
            <w:r w:rsidR="00C251D8"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Done</w:t>
            </w:r>
          </w:p>
        </w:tc>
        <w:tc>
          <w:tcPr>
            <w:tcW w:w="1627" w:type="dxa"/>
            <w:shd w:val="clear" w:color="auto" w:fill="CA0F6A"/>
          </w:tcPr>
          <w:p w14:paraId="660B7352" w14:textId="77777777" w:rsidR="00C251D8" w:rsidRPr="00DE2A92" w:rsidRDefault="00C251D8" w:rsidP="006A4A28">
            <w:pPr>
              <w:spacing w:before="100"/>
              <w:ind w:left="57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3244" w:type="dxa"/>
            <w:shd w:val="clear" w:color="auto" w:fill="CA0F6A"/>
          </w:tcPr>
          <w:p w14:paraId="60540959" w14:textId="65E6BFD8" w:rsidR="00C251D8" w:rsidRPr="00DE2A92" w:rsidRDefault="00DE2A92" w:rsidP="006A4A28">
            <w:pPr>
              <w:spacing w:before="100"/>
              <w:ind w:left="57" w:hanging="142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</w:t>
            </w:r>
            <w:r w:rsidR="00C251D8" w:rsidRPr="00DE2A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Next Steps</w:t>
            </w:r>
          </w:p>
        </w:tc>
      </w:tr>
      <w:tr w:rsidR="00C251D8" w:rsidRPr="006C56F4" w14:paraId="138B612B" w14:textId="77777777" w:rsidTr="00DE2A92">
        <w:tc>
          <w:tcPr>
            <w:tcW w:w="4575" w:type="dxa"/>
          </w:tcPr>
          <w:p w14:paraId="3BD53975" w14:textId="0ED2D5E4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got a business idea that I want </w:t>
            </w:r>
            <w:r w:rsidR="006A4A28"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to work on</w:t>
            </w:r>
          </w:p>
        </w:tc>
        <w:tc>
          <w:tcPr>
            <w:tcW w:w="1220" w:type="dxa"/>
          </w:tcPr>
          <w:p w14:paraId="7E0A0BE0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6276906D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798F8FC5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673D1BDA" w14:textId="77777777" w:rsidTr="00DE2A92">
        <w:tc>
          <w:tcPr>
            <w:tcW w:w="4575" w:type="dxa"/>
          </w:tcPr>
          <w:p w14:paraId="651B77F9" w14:textId="44622331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signed up to </w:t>
            </w:r>
            <w:hyperlink r:id="rId10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Big Ideas W</w:t>
              </w:r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a</w:t>
              </w:r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les</w:t>
              </w:r>
            </w:hyperlink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6A4A28"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and found out about the support that is available to me</w:t>
            </w:r>
          </w:p>
        </w:tc>
        <w:tc>
          <w:tcPr>
            <w:tcW w:w="1220" w:type="dxa"/>
          </w:tcPr>
          <w:p w14:paraId="69D684FD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65B8CF93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7E00294B" w14:textId="06407B22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16E52513" w14:textId="77777777" w:rsidTr="00DE2A92">
        <w:tc>
          <w:tcPr>
            <w:tcW w:w="4575" w:type="dxa"/>
          </w:tcPr>
          <w:p w14:paraId="2E6272E8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thought about the best structure to run my business from</w:t>
            </w:r>
          </w:p>
        </w:tc>
        <w:tc>
          <w:tcPr>
            <w:tcW w:w="1220" w:type="dxa"/>
          </w:tcPr>
          <w:p w14:paraId="11DEF9AA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321C97E5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0DFBFB52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7E2D49D4" w14:textId="77777777" w:rsidTr="00DE2A92">
        <w:tc>
          <w:tcPr>
            <w:tcW w:w="4575" w:type="dxa"/>
          </w:tcPr>
          <w:p w14:paraId="6FCC0ACA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thought about who my customers are and how my idea will appeal to them</w:t>
            </w:r>
          </w:p>
        </w:tc>
        <w:tc>
          <w:tcPr>
            <w:tcW w:w="1220" w:type="dxa"/>
          </w:tcPr>
          <w:p w14:paraId="01C6CCC4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42AA258A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146EEAAA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1BC3D79E" w14:textId="77777777" w:rsidTr="00DE2A92">
        <w:tc>
          <w:tcPr>
            <w:tcW w:w="4575" w:type="dxa"/>
          </w:tcPr>
          <w:p w14:paraId="2A76548F" w14:textId="496454BC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thought about who my competitors are and how my idea </w:t>
            </w:r>
            <w:r w:rsidR="006A4A28"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differs from what they do already</w:t>
            </w:r>
          </w:p>
        </w:tc>
        <w:tc>
          <w:tcPr>
            <w:tcW w:w="1220" w:type="dxa"/>
          </w:tcPr>
          <w:p w14:paraId="1896C63F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6B401F9F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160A1492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2D993455" w14:textId="77777777" w:rsidTr="00DE2A92">
        <w:tc>
          <w:tcPr>
            <w:tcW w:w="4575" w:type="dxa"/>
          </w:tcPr>
          <w:p w14:paraId="4333932D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considered test trading my idea through the available opportunities</w:t>
            </w:r>
          </w:p>
        </w:tc>
        <w:tc>
          <w:tcPr>
            <w:tcW w:w="1220" w:type="dxa"/>
          </w:tcPr>
          <w:p w14:paraId="2CA209D4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5F5FD3BE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7A4B1608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721B50E5" w14:textId="77777777" w:rsidTr="00DE2A92">
        <w:tc>
          <w:tcPr>
            <w:tcW w:w="10666" w:type="dxa"/>
            <w:gridSpan w:val="4"/>
          </w:tcPr>
          <w:p w14:paraId="69796B6E" w14:textId="03ECF30F" w:rsidR="00C251D8" w:rsidRPr="006D5E7C" w:rsidRDefault="00C251D8" w:rsidP="006D5E7C">
            <w:pPr>
              <w:spacing w:line="340" w:lineRule="exact"/>
              <w:ind w:left="57"/>
              <w:jc w:val="center"/>
              <w:rPr>
                <w:rFonts w:ascii="Arial" w:hAnsi="Arial" w:cs="Arial"/>
                <w:color w:val="29A9C1"/>
                <w:sz w:val="24"/>
                <w:szCs w:val="24"/>
              </w:rPr>
            </w:pPr>
            <w:r w:rsidRPr="006D5E7C">
              <w:rPr>
                <w:rFonts w:ascii="Arial" w:hAnsi="Arial" w:cs="Arial"/>
                <w:color w:val="29A9C1"/>
                <w:sz w:val="24"/>
                <w:szCs w:val="24"/>
              </w:rPr>
              <w:t xml:space="preserve">Great, now you’re ready to meet a Business Wales Advisor for further advice and support. </w:t>
            </w:r>
            <w:r w:rsidR="00DE2A92" w:rsidRPr="006D5E7C">
              <w:rPr>
                <w:rFonts w:ascii="Arial" w:hAnsi="Arial" w:cs="Arial"/>
                <w:color w:val="29A9C1"/>
                <w:sz w:val="24"/>
                <w:szCs w:val="24"/>
              </w:rPr>
              <w:br/>
            </w:r>
            <w:r w:rsidRPr="006D5E7C">
              <w:rPr>
                <w:rFonts w:ascii="Arial" w:hAnsi="Arial" w:cs="Arial"/>
                <w:color w:val="29A9C1"/>
                <w:sz w:val="24"/>
                <w:szCs w:val="24"/>
              </w:rPr>
              <w:t xml:space="preserve">It’s really simple to get in touch. </w:t>
            </w:r>
            <w:hyperlink r:id="rId11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Contact us</w:t>
              </w:r>
            </w:hyperlink>
            <w:r w:rsidRPr="006D5E7C">
              <w:rPr>
                <w:rFonts w:ascii="Arial" w:hAnsi="Arial" w:cs="Arial"/>
                <w:color w:val="29A9C1"/>
                <w:sz w:val="24"/>
                <w:szCs w:val="24"/>
              </w:rPr>
              <w:t xml:space="preserve"> by </w:t>
            </w:r>
            <w:hyperlink r:id="rId12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emailing</w:t>
              </w:r>
            </w:hyperlink>
            <w:r w:rsidRPr="006D5E7C">
              <w:rPr>
                <w:rFonts w:ascii="Arial" w:hAnsi="Arial" w:cs="Arial"/>
                <w:color w:val="29A9C1"/>
                <w:sz w:val="24"/>
                <w:szCs w:val="24"/>
              </w:rPr>
              <w:t xml:space="preserve">, </w:t>
            </w:r>
            <w:hyperlink r:id="rId13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calling</w:t>
              </w:r>
            </w:hyperlink>
            <w:r w:rsidRPr="006D5E7C">
              <w:rPr>
                <w:rFonts w:ascii="Arial" w:hAnsi="Arial" w:cs="Arial"/>
                <w:color w:val="CA0F6A"/>
                <w:sz w:val="24"/>
                <w:szCs w:val="24"/>
              </w:rPr>
              <w:t xml:space="preserve"> </w:t>
            </w:r>
            <w:r w:rsidR="00DE2A92" w:rsidRPr="006D5E7C">
              <w:rPr>
                <w:rFonts w:ascii="Arial" w:hAnsi="Arial" w:cs="Arial"/>
                <w:color w:val="29A9C1"/>
                <w:sz w:val="24"/>
                <w:szCs w:val="24"/>
              </w:rPr>
              <w:br/>
            </w:r>
            <w:r w:rsidRPr="006D5E7C">
              <w:rPr>
                <w:rFonts w:ascii="Arial" w:hAnsi="Arial" w:cs="Arial"/>
                <w:color w:val="29A9C1"/>
                <w:sz w:val="24"/>
                <w:szCs w:val="24"/>
              </w:rPr>
              <w:t xml:space="preserve">or messaging us on </w:t>
            </w:r>
            <w:hyperlink r:id="rId14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Facebook</w:t>
              </w:r>
            </w:hyperlink>
            <w:r w:rsidRPr="006D5E7C">
              <w:rPr>
                <w:rFonts w:ascii="Arial" w:hAnsi="Arial" w:cs="Arial"/>
                <w:color w:val="CA0F6A"/>
                <w:sz w:val="24"/>
                <w:szCs w:val="24"/>
              </w:rPr>
              <w:t>/</w:t>
            </w:r>
            <w:hyperlink r:id="rId15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Twitter</w:t>
              </w:r>
            </w:hyperlink>
            <w:r w:rsidRPr="006D5E7C">
              <w:rPr>
                <w:rFonts w:ascii="Arial" w:hAnsi="Arial" w:cs="Arial"/>
                <w:color w:val="CA0F6A"/>
                <w:sz w:val="24"/>
                <w:szCs w:val="24"/>
              </w:rPr>
              <w:t>/</w:t>
            </w:r>
            <w:hyperlink r:id="rId16" w:history="1">
              <w:r w:rsidRPr="006D5E7C">
                <w:rPr>
                  <w:rStyle w:val="Hyperlink"/>
                  <w:rFonts w:ascii="Arial" w:hAnsi="Arial" w:cs="Arial"/>
                  <w:color w:val="CA0F6A"/>
                  <w:sz w:val="24"/>
                  <w:szCs w:val="24"/>
                </w:rPr>
                <w:t>Instagram</w:t>
              </w:r>
            </w:hyperlink>
            <w:bookmarkStart w:id="0" w:name="_GoBack"/>
            <w:bookmarkEnd w:id="0"/>
          </w:p>
        </w:tc>
      </w:tr>
      <w:tr w:rsidR="00C251D8" w:rsidRPr="006C56F4" w14:paraId="7CC0B4E8" w14:textId="77777777" w:rsidTr="00DE2A92">
        <w:tc>
          <w:tcPr>
            <w:tcW w:w="4575" w:type="dxa"/>
          </w:tcPr>
          <w:p w14:paraId="1CFB5DA6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developed my business skills base using the resources and advice available to me</w:t>
            </w:r>
          </w:p>
        </w:tc>
        <w:tc>
          <w:tcPr>
            <w:tcW w:w="1220" w:type="dxa"/>
          </w:tcPr>
          <w:p w14:paraId="724477E7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47B8C783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16CACA54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6983214C" w14:textId="77777777" w:rsidTr="00DE2A92">
        <w:tc>
          <w:tcPr>
            <w:tcW w:w="4575" w:type="dxa"/>
          </w:tcPr>
          <w:p w14:paraId="07E9118F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written a business plan</w:t>
            </w:r>
          </w:p>
        </w:tc>
        <w:tc>
          <w:tcPr>
            <w:tcW w:w="1220" w:type="dxa"/>
          </w:tcPr>
          <w:p w14:paraId="1353565F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7F252F8F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509E71DE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355D7874" w14:textId="77777777" w:rsidTr="00DE2A92">
        <w:tc>
          <w:tcPr>
            <w:tcW w:w="4575" w:type="dxa"/>
          </w:tcPr>
          <w:p w14:paraId="66A13DAB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thought about how I am going to brand my business, giving my idea a name and logo</w:t>
            </w:r>
          </w:p>
        </w:tc>
        <w:tc>
          <w:tcPr>
            <w:tcW w:w="1220" w:type="dxa"/>
          </w:tcPr>
          <w:p w14:paraId="52C7B9E3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53332177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6B97B090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0CEA2E03" w14:textId="77777777" w:rsidTr="00DE2A92">
        <w:tc>
          <w:tcPr>
            <w:tcW w:w="4575" w:type="dxa"/>
          </w:tcPr>
          <w:p w14:paraId="5DE2C298" w14:textId="39A03A6B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thought about and know </w:t>
            </w:r>
            <w:r w:rsidR="00DE2A92"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what my start up costs are</w:t>
            </w:r>
          </w:p>
        </w:tc>
        <w:tc>
          <w:tcPr>
            <w:tcW w:w="1220" w:type="dxa"/>
          </w:tcPr>
          <w:p w14:paraId="5F5033DC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22E25551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5FEFC876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51D8" w:rsidRPr="006C56F4" w14:paraId="2F948FF1" w14:textId="77777777" w:rsidTr="00DE2A92">
        <w:tc>
          <w:tcPr>
            <w:tcW w:w="4575" w:type="dxa"/>
          </w:tcPr>
          <w:p w14:paraId="0EF3E616" w14:textId="52EDFD1A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thought about and know </w:t>
            </w:r>
            <w:r w:rsidR="00DE2A92"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what my running costs will be </w:t>
            </w:r>
          </w:p>
        </w:tc>
        <w:tc>
          <w:tcPr>
            <w:tcW w:w="1220" w:type="dxa"/>
          </w:tcPr>
          <w:p w14:paraId="3DCE87EC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7" w:type="dxa"/>
          </w:tcPr>
          <w:p w14:paraId="37414FD6" w14:textId="77777777" w:rsidR="00C251D8" w:rsidRPr="006C56F4" w:rsidRDefault="00C251D8" w:rsidP="006C56F4">
            <w:pPr>
              <w:spacing w:line="34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4" w:type="dxa"/>
          </w:tcPr>
          <w:p w14:paraId="5FA09C2F" w14:textId="77777777" w:rsidR="00C251D8" w:rsidRPr="006C56F4" w:rsidRDefault="00C251D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ADE5FF" w14:textId="7B8FCCFB" w:rsidR="00DE2A92" w:rsidRPr="006C56F4" w:rsidRDefault="00DE2A92" w:rsidP="006A4A28">
      <w:pPr>
        <w:spacing w:line="320" w:lineRule="exact"/>
        <w:rPr>
          <w:rFonts w:ascii="Arial" w:hAnsi="Arial" w:cs="Arial"/>
        </w:rPr>
      </w:pPr>
      <w:r w:rsidRPr="006C56F4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horzAnchor="page" w:tblpX="779" w:tblpY="555"/>
        <w:tblW w:w="1076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619"/>
        <w:gridCol w:w="1232"/>
        <w:gridCol w:w="1642"/>
        <w:gridCol w:w="3274"/>
      </w:tblGrid>
      <w:tr w:rsidR="006A4A28" w:rsidRPr="006C56F4" w14:paraId="1E589669" w14:textId="77777777" w:rsidTr="002552E2">
        <w:trPr>
          <w:trHeight w:val="692"/>
        </w:trPr>
        <w:tc>
          <w:tcPr>
            <w:tcW w:w="4619" w:type="dxa"/>
          </w:tcPr>
          <w:p w14:paraId="76DDF720" w14:textId="2F9CB3A0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lastRenderedPageBreak/>
              <w:t xml:space="preserve">I have chosen the premises that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>is right for me and my business idea</w:t>
            </w:r>
          </w:p>
        </w:tc>
        <w:tc>
          <w:tcPr>
            <w:tcW w:w="1232" w:type="dxa"/>
          </w:tcPr>
          <w:p w14:paraId="3C5E8E8C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128F5785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201D47CF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06F3" w:rsidRPr="006C56F4" w14:paraId="2C66044F" w14:textId="77777777" w:rsidTr="002552E2">
        <w:trPr>
          <w:trHeight w:val="692"/>
        </w:trPr>
        <w:tc>
          <w:tcPr>
            <w:tcW w:w="4619" w:type="dxa"/>
          </w:tcPr>
          <w:p w14:paraId="7DC08C05" w14:textId="4A9FE63D" w:rsidR="00EF06F3" w:rsidRPr="006C56F4" w:rsidRDefault="00EF06F3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EF06F3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set my business up on social media, suitable for my customer base</w:t>
            </w:r>
          </w:p>
        </w:tc>
        <w:tc>
          <w:tcPr>
            <w:tcW w:w="1232" w:type="dxa"/>
          </w:tcPr>
          <w:p w14:paraId="5EC8A23C" w14:textId="77777777" w:rsidR="00EF06F3" w:rsidRPr="006C56F4" w:rsidRDefault="00EF06F3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5204D2E7" w14:textId="77777777" w:rsidR="00EF06F3" w:rsidRPr="006C56F4" w:rsidRDefault="00EF06F3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1E1BD278" w14:textId="77777777" w:rsidR="00EF06F3" w:rsidRPr="006C56F4" w:rsidRDefault="00EF06F3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A28" w:rsidRPr="006C56F4" w14:paraId="16743EDA" w14:textId="77777777" w:rsidTr="002552E2">
        <w:trPr>
          <w:trHeight w:val="692"/>
        </w:trPr>
        <w:tc>
          <w:tcPr>
            <w:tcW w:w="4619" w:type="dxa"/>
          </w:tcPr>
          <w:p w14:paraId="478EF530" w14:textId="3E903D32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set up a website, suitable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 xml:space="preserve">for my business idea </w:t>
            </w:r>
          </w:p>
        </w:tc>
        <w:tc>
          <w:tcPr>
            <w:tcW w:w="1232" w:type="dxa"/>
          </w:tcPr>
          <w:p w14:paraId="5261115F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70E448AB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00C4BC30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A28" w:rsidRPr="006C56F4" w14:paraId="4423E3EA" w14:textId="77777777" w:rsidTr="002552E2">
        <w:trPr>
          <w:trHeight w:val="1745"/>
        </w:trPr>
        <w:tc>
          <w:tcPr>
            <w:tcW w:w="4619" w:type="dxa"/>
          </w:tcPr>
          <w:p w14:paraId="049BFAA1" w14:textId="77777777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thought about how my product/service will be sold</w:t>
            </w:r>
          </w:p>
          <w:p w14:paraId="6EEAB1C3" w14:textId="137B1051" w:rsidR="006A4A28" w:rsidRPr="006C56F4" w:rsidRDefault="006A4A28" w:rsidP="006C56F4">
            <w:pPr>
              <w:pStyle w:val="ListParagraph"/>
              <w:numPr>
                <w:ilvl w:val="1"/>
                <w:numId w:val="1"/>
              </w:num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A. online 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 xml:space="preserve">B.in a shop 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  <w:proofErr w:type="spellStart"/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C.trade</w:t>
            </w:r>
            <w:proofErr w:type="spellEnd"/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fairs </w:t>
            </w:r>
          </w:p>
        </w:tc>
        <w:tc>
          <w:tcPr>
            <w:tcW w:w="1232" w:type="dxa"/>
          </w:tcPr>
          <w:p w14:paraId="3CB28209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27335CA0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7875394B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A28" w:rsidRPr="006C56F4" w14:paraId="7EFEE0DB" w14:textId="77777777" w:rsidTr="002552E2">
        <w:trPr>
          <w:trHeight w:val="1037"/>
        </w:trPr>
        <w:tc>
          <w:tcPr>
            <w:tcW w:w="4619" w:type="dxa"/>
          </w:tcPr>
          <w:p w14:paraId="2FEB509D" w14:textId="4E7D78CD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thought about my suppliers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>and those who work best for my business idea</w:t>
            </w:r>
          </w:p>
        </w:tc>
        <w:tc>
          <w:tcPr>
            <w:tcW w:w="1232" w:type="dxa"/>
          </w:tcPr>
          <w:p w14:paraId="7180713F" w14:textId="77777777" w:rsidR="006A4A28" w:rsidRPr="006C56F4" w:rsidRDefault="006A4A28" w:rsidP="006A4A28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67857266" w14:textId="77777777" w:rsidR="006A4A28" w:rsidRPr="006C56F4" w:rsidRDefault="006A4A28" w:rsidP="006A4A28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05829E48" w14:textId="77777777" w:rsidR="006A4A28" w:rsidRPr="006C56F4" w:rsidRDefault="006A4A28" w:rsidP="006A4A28">
            <w:pPr>
              <w:spacing w:line="320" w:lineRule="exact"/>
              <w:ind w:left="5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A28" w:rsidRPr="006C56F4" w14:paraId="05204EA6" w14:textId="77777777" w:rsidTr="002552E2">
        <w:trPr>
          <w:trHeight w:val="692"/>
        </w:trPr>
        <w:tc>
          <w:tcPr>
            <w:tcW w:w="4619" w:type="dxa"/>
          </w:tcPr>
          <w:p w14:paraId="13053450" w14:textId="77777777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I have considered and looked into funding options</w:t>
            </w:r>
          </w:p>
        </w:tc>
        <w:tc>
          <w:tcPr>
            <w:tcW w:w="1232" w:type="dxa"/>
          </w:tcPr>
          <w:p w14:paraId="49B49330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2F7F8622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4A499D31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A28" w:rsidRPr="006C56F4" w14:paraId="496276DA" w14:textId="77777777" w:rsidTr="002552E2">
        <w:trPr>
          <w:trHeight w:val="79"/>
        </w:trPr>
        <w:tc>
          <w:tcPr>
            <w:tcW w:w="4619" w:type="dxa"/>
          </w:tcPr>
          <w:p w14:paraId="4375F4B8" w14:textId="025D406E" w:rsidR="006A4A28" w:rsidRPr="006C56F4" w:rsidRDefault="006A4A28" w:rsidP="006C56F4">
            <w:pPr>
              <w:spacing w:line="340" w:lineRule="exact"/>
              <w:ind w:left="57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I have considered employing people, now or once my business has started </w:t>
            </w:r>
            <w:r w:rsidRPr="006C56F4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>to grow</w:t>
            </w:r>
          </w:p>
        </w:tc>
        <w:tc>
          <w:tcPr>
            <w:tcW w:w="1232" w:type="dxa"/>
          </w:tcPr>
          <w:p w14:paraId="1F3A1C73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2" w:type="dxa"/>
          </w:tcPr>
          <w:p w14:paraId="136226F2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4" w:type="dxa"/>
          </w:tcPr>
          <w:p w14:paraId="377CCA1C" w14:textId="77777777" w:rsidR="006A4A28" w:rsidRPr="006C56F4" w:rsidRDefault="006A4A28" w:rsidP="006A4A28">
            <w:pPr>
              <w:spacing w:line="32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516823" w14:textId="77777777" w:rsidR="002552E2" w:rsidRDefault="002552E2" w:rsidP="004A6A23">
      <w:pPr>
        <w:sectPr w:rsidR="002552E2" w:rsidSect="00DE2A92">
          <w:headerReference w:type="default" r:id="rId17"/>
          <w:pgSz w:w="11900" w:h="16820"/>
          <w:pgMar w:top="865" w:right="1410" w:bottom="1440" w:left="1800" w:header="2546" w:footer="708" w:gutter="0"/>
          <w:cols w:space="708"/>
        </w:sectPr>
      </w:pPr>
    </w:p>
    <w:p w14:paraId="25C94643" w14:textId="7CF80E65" w:rsidR="007857F3" w:rsidRPr="007857F3" w:rsidRDefault="007857F3" w:rsidP="007857F3"/>
    <w:sectPr w:rsidR="007857F3" w:rsidRPr="007857F3" w:rsidSect="00DE2A92">
      <w:headerReference w:type="default" r:id="rId18"/>
      <w:pgSz w:w="11900" w:h="16820"/>
      <w:pgMar w:top="865" w:right="1410" w:bottom="1440" w:left="1800" w:header="254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8B903" w14:textId="77777777" w:rsidR="00C86973" w:rsidRDefault="00C86973" w:rsidP="004A6A23">
      <w:pPr>
        <w:spacing w:after="0" w:line="240" w:lineRule="auto"/>
      </w:pPr>
      <w:r>
        <w:separator/>
      </w:r>
    </w:p>
  </w:endnote>
  <w:endnote w:type="continuationSeparator" w:id="0">
    <w:p w14:paraId="57E651D5" w14:textId="77777777" w:rsidR="00C86973" w:rsidRDefault="00C86973" w:rsidP="004A6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89F5D" w14:textId="77777777" w:rsidR="00C86973" w:rsidRDefault="00C86973" w:rsidP="004A6A23">
      <w:pPr>
        <w:spacing w:after="0" w:line="240" w:lineRule="auto"/>
      </w:pPr>
      <w:r>
        <w:separator/>
      </w:r>
    </w:p>
  </w:footnote>
  <w:footnote w:type="continuationSeparator" w:id="0">
    <w:p w14:paraId="30373BEB" w14:textId="77777777" w:rsidR="00C86973" w:rsidRDefault="00C86973" w:rsidP="004A6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3013F" w14:textId="60DBB322" w:rsidR="00EF06F3" w:rsidRDefault="00EF06F3" w:rsidP="004A6A23">
    <w:pPr>
      <w:pStyle w:val="Header"/>
      <w:ind w:left="-42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4070D" wp14:editId="693F668C">
              <wp:simplePos x="0" y="0"/>
              <wp:positionH relativeFrom="column">
                <wp:posOffset>-792480</wp:posOffset>
              </wp:positionH>
              <wp:positionV relativeFrom="paragraph">
                <wp:posOffset>-489585</wp:posOffset>
              </wp:positionV>
              <wp:extent cx="2891790" cy="648335"/>
              <wp:effectExtent l="0" t="0" r="0" b="12065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79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91CE3A" w14:textId="77777777" w:rsidR="00EF06F3" w:rsidRPr="006A4A28" w:rsidRDefault="00EF06F3" w:rsidP="0079298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A4A28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Big Ideas 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774070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62.4pt;margin-top:-38.55pt;width:227.7pt;height: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" filled="f" stroked="f">
              <v:textbox>
                <w:txbxContent>
                  <w:p w14:paraId="6291CE3A" w14:textId="77777777" w:rsidR="00EF06F3" w:rsidRPr="006A4A28" w:rsidRDefault="00EF06F3" w:rsidP="0079298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6A4A28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40"/>
                        <w:szCs w:val="40"/>
                      </w:rPr>
                      <w:t>Big Ideas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4EEBE0F3" wp14:editId="00D497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Ideas Wales Online checklis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FF0A2" w14:textId="09EB0277" w:rsidR="00EF06F3" w:rsidRDefault="00EF06F3" w:rsidP="004A6A23">
    <w:pPr>
      <w:pStyle w:val="Header"/>
      <w:ind w:left="-42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2F2FBA" wp14:editId="3DA02AF9">
              <wp:simplePos x="0" y="0"/>
              <wp:positionH relativeFrom="column">
                <wp:posOffset>-792480</wp:posOffset>
              </wp:positionH>
              <wp:positionV relativeFrom="paragraph">
                <wp:posOffset>-489585</wp:posOffset>
              </wp:positionV>
              <wp:extent cx="3764280" cy="616585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616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088211" w14:textId="29C4CB2A" w:rsidR="00EF06F3" w:rsidRPr="006A4A28" w:rsidRDefault="00EF06F3" w:rsidP="0079298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552E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Rhestr y Syniadau Mawr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A2F2F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62.4pt;margin-top:-38.55pt;width:296.4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" filled="f" stroked="f">
              <v:textbox>
                <w:txbxContent>
                  <w:p w14:paraId="1E088211" w14:textId="29C4CB2A" w:rsidR="00EF06F3" w:rsidRPr="006A4A28" w:rsidRDefault="00EF06F3" w:rsidP="0079298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2552E2">
                      <w:rPr>
                        <w:rFonts w:ascii="Arial" w:hAnsi="Arial" w:cs="Arial"/>
                        <w:b/>
                        <w:noProof/>
                        <w:color w:val="FFFFFF" w:themeColor="background1"/>
                        <w:sz w:val="40"/>
                        <w:szCs w:val="40"/>
                      </w:rPr>
                      <w:t>Rhestr y Syniadau Mawr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E1852"/>
    <w:multiLevelType w:val="hybridMultilevel"/>
    <w:tmpl w:val="6870F9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embedSystemFonts/>
  <w:activeWritingStyle w:appName="MSWord" w:lang="en-GB" w:vendorID="64" w:dllVersion="6" w:nlCheck="1" w:checkStyle="1"/>
  <w:activeWritingStyle w:appName="MSWord" w:lang="en-GB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23"/>
    <w:rsid w:val="002552E2"/>
    <w:rsid w:val="00346BD2"/>
    <w:rsid w:val="004A6A23"/>
    <w:rsid w:val="005A6D5F"/>
    <w:rsid w:val="006A4A28"/>
    <w:rsid w:val="006C56F4"/>
    <w:rsid w:val="006D5E7C"/>
    <w:rsid w:val="007857F3"/>
    <w:rsid w:val="0079298D"/>
    <w:rsid w:val="007A7063"/>
    <w:rsid w:val="008773AB"/>
    <w:rsid w:val="00971991"/>
    <w:rsid w:val="00BA2C3C"/>
    <w:rsid w:val="00C251D8"/>
    <w:rsid w:val="00C86973"/>
    <w:rsid w:val="00DE2A92"/>
    <w:rsid w:val="00EF06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9F02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23"/>
    <w:pPr>
      <w:spacing w:line="276" w:lineRule="auto"/>
    </w:pPr>
    <w:rPr>
      <w:rFonts w:eastAsiaTheme="minorHAns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A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A6A23"/>
  </w:style>
  <w:style w:type="paragraph" w:styleId="Footer">
    <w:name w:val="footer"/>
    <w:basedOn w:val="Normal"/>
    <w:link w:val="FooterChar"/>
    <w:uiPriority w:val="99"/>
    <w:unhideWhenUsed/>
    <w:rsid w:val="004A6A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A6A23"/>
  </w:style>
  <w:style w:type="paragraph" w:styleId="BalloonText">
    <w:name w:val="Balloon Text"/>
    <w:basedOn w:val="Normal"/>
    <w:link w:val="BalloonTextChar"/>
    <w:uiPriority w:val="99"/>
    <w:semiHidden/>
    <w:unhideWhenUsed/>
    <w:rsid w:val="004A6A2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6A23"/>
    <w:pPr>
      <w:ind w:left="720"/>
      <w:contextualSpacing/>
    </w:pPr>
  </w:style>
  <w:style w:type="table" w:styleId="TableGrid">
    <w:name w:val="Table Grid"/>
    <w:basedOn w:val="TableNormal"/>
    <w:uiPriority w:val="59"/>
    <w:rsid w:val="004A6A23"/>
    <w:pPr>
      <w:spacing w:after="0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6A23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DE2A9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E2A92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">
    <w:name w:val="Medium List 1"/>
    <w:basedOn w:val="TableNormal"/>
    <w:uiPriority w:val="65"/>
    <w:rsid w:val="00DE2A9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D5E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A23"/>
    <w:pPr>
      <w:spacing w:line="276" w:lineRule="auto"/>
    </w:pPr>
    <w:rPr>
      <w:rFonts w:eastAsiaTheme="minorHAns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A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A6A23"/>
  </w:style>
  <w:style w:type="paragraph" w:styleId="Footer">
    <w:name w:val="footer"/>
    <w:basedOn w:val="Normal"/>
    <w:link w:val="FooterChar"/>
    <w:uiPriority w:val="99"/>
    <w:unhideWhenUsed/>
    <w:rsid w:val="004A6A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A6A23"/>
  </w:style>
  <w:style w:type="paragraph" w:styleId="BalloonText">
    <w:name w:val="Balloon Text"/>
    <w:basedOn w:val="Normal"/>
    <w:link w:val="BalloonTextChar"/>
    <w:uiPriority w:val="99"/>
    <w:semiHidden/>
    <w:unhideWhenUsed/>
    <w:rsid w:val="004A6A2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A6A23"/>
    <w:pPr>
      <w:ind w:left="720"/>
      <w:contextualSpacing/>
    </w:pPr>
  </w:style>
  <w:style w:type="table" w:styleId="TableGrid">
    <w:name w:val="Table Grid"/>
    <w:basedOn w:val="TableNormal"/>
    <w:uiPriority w:val="59"/>
    <w:rsid w:val="004A6A23"/>
    <w:pPr>
      <w:spacing w:after="0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6A23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DE2A9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E2A92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">
    <w:name w:val="Medium List 1"/>
    <w:basedOn w:val="TableNormal"/>
    <w:uiPriority w:val="65"/>
    <w:rsid w:val="00DE2A9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D5E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usinesswales.gov.wales/business-wales-helpline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enquiries@bigideaswales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igideaswal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wales.gov.wales/bigideas/contact-us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twitter.com/BigIdeasWales?ref_src=twsrc%5Egoogle%7Ctwcamp%5Eserp%7Ctwgr%5Eauthor" TargetMode="External"/><Relationship Id="rId10" Type="http://schemas.openxmlformats.org/officeDocument/2006/relationships/hyperlink" Target="https://businesswales.gov.wales/bigideas/sign-below-big-ideas-wales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BigIdeasWal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A23483634</value>
    </field>
    <field name="Objective-Title">
      <value order="0">Youth Entrepreneurship - Big Ideas Wales - BIW Checklist - English</value>
    </field>
    <field name="Objective-Description">
      <value order="0"/>
    </field>
    <field name="Objective-CreationStamp">
      <value order="0">2018-09-03T08:05:21Z</value>
    </field>
    <field name="Objective-IsApproved">
      <value order="0">false</value>
    </field>
    <field name="Objective-IsPublished">
      <value order="0">true</value>
    </field>
    <field name="Objective-DatePublished">
      <value order="0">2018-09-03T08:12:18Z</value>
    </field>
    <field name="Objective-ModificationStamp">
      <value order="0">2018-09-03T08:12:18Z</value>
    </field>
    <field name="Objective-Owner">
      <value order="0">Ferron, Niamh (ESNR - Entrrepreneurship &amp; Delivery)</value>
    </field>
    <field name="Objective-Path">
      <value order="0">Objective Global Folder:Business File Plan:European Projects (EU):Economy, Skills &amp; Natural Resources (ESNR) - European - 2014-2020 - European Regional Development Fund (ERDF):1 - Save:Business Wales - Entrepreneurship - 2014-2020:Delivery:80754-80755 - Business Wales - Entrepreneurship - Youth Entrepreneurship Services - Delivery - 2015-2020:Youth Entrepreneurship Services - Website 18/19</value>
    </field>
    <field name="Objective-Parent">
      <value order="0">Youth Entrepreneurship Services - Website 18/19</value>
    </field>
    <field name="Objective-State">
      <value order="0">Published</value>
    </field>
    <field name="Objective-VersionId">
      <value order="0">vA46645447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qA1259013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8E0844F7-6D40-4D90-B983-1A500C0B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487A9497</Template>
  <TotalTime>0</TotalTime>
  <Pages>3</Pages>
  <Words>313</Words>
  <Characters>1790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</dc:creator>
  <cp:lastModifiedBy>Ferron, Niamh (ESNR - Entrrepreneurship &amp; Delivery)</cp:lastModifiedBy>
  <cp:revision>2</cp:revision>
  <dcterms:created xsi:type="dcterms:W3CDTF">2018-09-03T09:54:00Z</dcterms:created>
  <dcterms:modified xsi:type="dcterms:W3CDTF">2018-09-03T09:54:00Z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A23483634</vt:lpwstr>
  </property>
  <property fmtid="{D5CDD505-2E9C-101B-9397-08002B2CF9AE}" pid="4" name="Objective-Title">
    <vt:lpwstr>Youth Entrepreneurship - Big Ideas Wales - BIW Checklist - English</vt:lpwstr>
  </property>
  <property fmtid="{D5CDD505-2E9C-101B-9397-08002B2CF9AE}" pid="5" name="Objective-Description">
    <vt:lpwstr/>
  </property>
  <property fmtid="{D5CDD505-2E9C-101B-9397-08002B2CF9AE}" pid="6" name="Objective-CreationStamp">
    <vt:filetime>2018-09-03T08:05:30Z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2018-09-03T08:12:18Z</vt:filetime>
  </property>
  <property fmtid="{D5CDD505-2E9C-101B-9397-08002B2CF9AE}" pid="10" name="Objective-ModificationStamp">
    <vt:filetime>2018-09-03T08:12:18Z</vt:filetime>
  </property>
  <property fmtid="{D5CDD505-2E9C-101B-9397-08002B2CF9AE}" pid="11" name="Objective-Owner">
    <vt:lpwstr>Ferron, Niamh (ESNR - Entrrepreneurship &amp; Delivery)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Regional Development Fund (ERDF):1 - Save:Business Wales - Entrepreneurship - 2014-2020:Delivery:80754-80755 - B</vt:lpwstr>
  </property>
  <property fmtid="{D5CDD505-2E9C-101B-9397-08002B2CF9AE}" pid="13" name="Objective-Parent">
    <vt:lpwstr>Youth Entrepreneurship Services - Website 18/19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vA46645447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