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3C2FC" w14:textId="4B5A8294" w:rsidR="00BE2CE1" w:rsidRDefault="00266CBF" w:rsidP="002C3484">
      <w:pPr>
        <w:pStyle w:val="NoSpacing"/>
        <w:ind w:left="-993" w:hanging="44"/>
        <w:rPr>
          <w:lang w:eastAsia="en-US"/>
        </w:rPr>
      </w:pPr>
      <w:bookmarkStart w:id="0" w:name="_GoBack"/>
      <w:bookmarkEnd w:id="0"/>
      <w:r w:rsidRPr="00BE2CE1"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1" allowOverlap="1" wp14:anchorId="102AC448" wp14:editId="31EDBB41">
            <wp:simplePos x="0" y="0"/>
            <wp:positionH relativeFrom="column">
              <wp:posOffset>-5579110</wp:posOffset>
            </wp:positionH>
            <wp:positionV relativeFrom="paragraph">
              <wp:posOffset>3063875</wp:posOffset>
            </wp:positionV>
            <wp:extent cx="2159635" cy="21596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-Female_front_hand-point-head-level_neutral_lef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0970D" w14:textId="6ED8E8C4" w:rsidR="00BE2CE1" w:rsidRPr="002C45F5" w:rsidRDefault="002C45F5" w:rsidP="00BE2CE1">
      <w:pPr>
        <w:rPr>
          <w:sz w:val="72"/>
        </w:rPr>
      </w:pPr>
      <w:r w:rsidRPr="002C45F5">
        <w:rPr>
          <w:sz w:val="72"/>
        </w:rPr>
        <w:t>Role Model Background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2C45F5" w:rsidRPr="0042050F" w14:paraId="6F9C531F" w14:textId="77777777" w:rsidTr="002C45F5">
        <w:tc>
          <w:tcPr>
            <w:tcW w:w="10847" w:type="dxa"/>
          </w:tcPr>
          <w:p w14:paraId="4D96D345" w14:textId="4F512878" w:rsidR="002C45F5" w:rsidRPr="0042050F" w:rsidRDefault="002C45F5" w:rsidP="00BE2CE1">
            <w:pPr>
              <w:rPr>
                <w:rFonts w:cs="Arial"/>
                <w:color w:val="333333"/>
                <w:sz w:val="28"/>
                <w:szCs w:val="28"/>
                <w:lang w:val="en"/>
              </w:rPr>
            </w:pPr>
            <w:r w:rsidRPr="0042050F">
              <w:rPr>
                <w:rFonts w:cs="Arial"/>
                <w:color w:val="333333"/>
                <w:sz w:val="28"/>
                <w:szCs w:val="28"/>
                <w:lang w:val="en"/>
              </w:rPr>
              <w:t>What are your reasons for interest in becoming a role model?</w:t>
            </w:r>
          </w:p>
          <w:p w14:paraId="2E33E492" w14:textId="3A641000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17D47B1A" w14:textId="4F114704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4D83418D" w14:textId="7429180E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3F76A566" w14:textId="5AC582AC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7F9DC5CE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62BA6A31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2488CB78" w14:textId="77777777" w:rsidR="002C45F5" w:rsidRPr="0042050F" w:rsidRDefault="002C45F5" w:rsidP="00BE2CE1">
            <w:pPr>
              <w:rPr>
                <w:rFonts w:cs="Arial"/>
                <w:color w:val="333333"/>
                <w:szCs w:val="28"/>
                <w:lang w:val="en"/>
              </w:rPr>
            </w:pPr>
          </w:p>
          <w:p w14:paraId="616B6205" w14:textId="5467365C" w:rsidR="002C45F5" w:rsidRPr="0042050F" w:rsidRDefault="002C45F5" w:rsidP="00BE2CE1">
            <w:pPr>
              <w:rPr>
                <w:szCs w:val="28"/>
              </w:rPr>
            </w:pPr>
          </w:p>
        </w:tc>
      </w:tr>
    </w:tbl>
    <w:p w14:paraId="065E7C23" w14:textId="0EF8DAFA" w:rsidR="002C45F5" w:rsidRPr="00BE2CE1" w:rsidRDefault="002C45F5" w:rsidP="00BE2CE1"/>
    <w:p w14:paraId="05F69261" w14:textId="65DB7612" w:rsidR="00BE2CE1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8"/>
          <w:lang w:val="en"/>
        </w:rPr>
      </w:pPr>
      <w:r w:rsidRPr="0042050F">
        <w:rPr>
          <w:rFonts w:cs="Arial"/>
          <w:color w:val="333333"/>
          <w:sz w:val="28"/>
          <w:szCs w:val="28"/>
          <w:lang w:val="en"/>
        </w:rPr>
        <w:t>Briefly talk about your business’ product or service</w:t>
      </w:r>
    </w:p>
    <w:p w14:paraId="3E4D03D2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1F521C67" w14:textId="77777777" w:rsidR="002C45F5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2847C66D" w14:textId="77777777" w:rsidR="0042050F" w:rsidRPr="0042050F" w:rsidRDefault="0042050F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50CFCA3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32287E49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8"/>
          <w:lang w:val="en"/>
        </w:rPr>
      </w:pPr>
    </w:p>
    <w:p w14:paraId="3EF8B1F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0193C2FA" w14:textId="77777777" w:rsidR="002C45F5" w:rsidRDefault="002C45F5" w:rsidP="002C45F5">
      <w:pPr>
        <w:rPr>
          <w:rFonts w:ascii="Arial" w:hAnsi="Arial" w:cs="Arial"/>
          <w:color w:val="333333"/>
          <w:sz w:val="26"/>
          <w:szCs w:val="26"/>
          <w:lang w:val="en"/>
        </w:rPr>
      </w:pPr>
    </w:p>
    <w:p w14:paraId="3F043696" w14:textId="4E1C4ED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8"/>
          <w:lang w:val="en"/>
        </w:rPr>
      </w:pPr>
      <w:r w:rsidRPr="0042050F">
        <w:rPr>
          <w:rFonts w:cs="Arial"/>
          <w:color w:val="333333"/>
          <w:sz w:val="28"/>
          <w:szCs w:val="28"/>
          <w:lang w:val="en"/>
        </w:rPr>
        <w:t>Briefly describe your journey and background</w:t>
      </w:r>
    </w:p>
    <w:p w14:paraId="1CAB9FCE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3245576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29378EC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56817AEE" w14:textId="77777777" w:rsidR="002C45F5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41104585" w14:textId="77777777" w:rsidR="0042050F" w:rsidRPr="0042050F" w:rsidRDefault="0042050F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8"/>
          <w:lang w:val="en"/>
        </w:rPr>
      </w:pPr>
    </w:p>
    <w:p w14:paraId="4055D01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7F1E510A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4917E29B" w14:textId="65C16D9B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4896CFC4" w14:textId="5CAD60BA" w:rsidR="002C45F5" w:rsidRDefault="002C45F5" w:rsidP="002C45F5">
      <w:pPr>
        <w:rPr>
          <w:lang w:eastAsia="en-US"/>
        </w:rPr>
      </w:pPr>
    </w:p>
    <w:p w14:paraId="031444B0" w14:textId="77777777" w:rsidR="002C45F5" w:rsidRDefault="002C45F5" w:rsidP="002C45F5">
      <w:pPr>
        <w:rPr>
          <w:lang w:eastAsia="en-US"/>
        </w:rPr>
      </w:pPr>
    </w:p>
    <w:p w14:paraId="5C0F5368" w14:textId="77777777" w:rsidR="002C45F5" w:rsidRDefault="002C45F5" w:rsidP="002C45F5">
      <w:pPr>
        <w:rPr>
          <w:lang w:eastAsia="en-US"/>
        </w:rPr>
      </w:pPr>
    </w:p>
    <w:p w14:paraId="52FF9246" w14:textId="77777777" w:rsidR="002C45F5" w:rsidRDefault="002C45F5" w:rsidP="002C45F5">
      <w:pPr>
        <w:rPr>
          <w:lang w:eastAsia="en-US"/>
        </w:rPr>
      </w:pPr>
    </w:p>
    <w:p w14:paraId="319B6AF0" w14:textId="77777777" w:rsidR="002C45F5" w:rsidRDefault="002C45F5" w:rsidP="002C45F5">
      <w:pPr>
        <w:rPr>
          <w:lang w:eastAsia="en-US"/>
        </w:rPr>
      </w:pPr>
    </w:p>
    <w:p w14:paraId="0264A733" w14:textId="6296791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 w:val="28"/>
          <w:szCs w:val="26"/>
          <w:lang w:val="en"/>
        </w:rPr>
      </w:pPr>
      <w:r w:rsidRPr="0042050F">
        <w:rPr>
          <w:rFonts w:cs="Arial"/>
          <w:color w:val="333333"/>
          <w:sz w:val="28"/>
          <w:szCs w:val="26"/>
          <w:lang w:val="en"/>
        </w:rPr>
        <w:t>Briefly describe your business’ background</w:t>
      </w:r>
    </w:p>
    <w:p w14:paraId="2D6DA66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color w:val="333333"/>
          <w:szCs w:val="26"/>
          <w:lang w:val="en"/>
        </w:rPr>
      </w:pPr>
    </w:p>
    <w:p w14:paraId="41B04AD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3E6B523C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3262350E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7C9A38F1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333333"/>
          <w:szCs w:val="26"/>
          <w:lang w:val="en"/>
        </w:rPr>
      </w:pPr>
    </w:p>
    <w:p w14:paraId="2334BC28" w14:textId="3923030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0770DA22" w14:textId="77777777" w:rsidR="002C45F5" w:rsidRDefault="002C45F5" w:rsidP="002C45F5">
      <w:pPr>
        <w:rPr>
          <w:lang w:eastAsia="en-US"/>
        </w:rPr>
      </w:pPr>
    </w:p>
    <w:p w14:paraId="0F6CF776" w14:textId="5198339F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8"/>
          <w:szCs w:val="28"/>
          <w:lang w:eastAsia="en-US"/>
        </w:rPr>
      </w:pPr>
      <w:r w:rsidRPr="0042050F">
        <w:rPr>
          <w:sz w:val="28"/>
          <w:szCs w:val="28"/>
          <w:lang w:eastAsia="en-US"/>
        </w:rPr>
        <w:t>What factors most contributed to the success of your business?</w:t>
      </w:r>
    </w:p>
    <w:p w14:paraId="6630135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5D63BBF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20CA1200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03215D66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4387741B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562DC84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63885269" w14:textId="77777777" w:rsidR="002C45F5" w:rsidRDefault="002C45F5" w:rsidP="002C45F5">
      <w:pPr>
        <w:rPr>
          <w:lang w:eastAsia="en-US"/>
        </w:rPr>
      </w:pPr>
    </w:p>
    <w:p w14:paraId="7FCE6B38" w14:textId="32010155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8"/>
          <w:szCs w:val="28"/>
          <w:lang w:eastAsia="en-US"/>
        </w:rPr>
      </w:pPr>
      <w:r w:rsidRPr="0042050F">
        <w:rPr>
          <w:sz w:val="28"/>
          <w:szCs w:val="28"/>
          <w:lang w:eastAsia="en-US"/>
        </w:rPr>
        <w:t>What position(s) do you hold in your business?</w:t>
      </w:r>
    </w:p>
    <w:p w14:paraId="3568CFFD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10FFFD59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eastAsia="en-US"/>
        </w:rPr>
      </w:pPr>
    </w:p>
    <w:p w14:paraId="3E7E01B5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69731948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47A6EA0B" w14:textId="77777777" w:rsidR="002C45F5" w:rsidRPr="0042050F" w:rsidRDefault="002C45F5" w:rsidP="002C4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eastAsia="en-US"/>
        </w:rPr>
      </w:pPr>
    </w:p>
    <w:p w14:paraId="2CF444D2" w14:textId="77777777" w:rsidR="002C45F5" w:rsidRDefault="002C45F5" w:rsidP="002C45F5">
      <w:pPr>
        <w:rPr>
          <w:lang w:eastAsia="en-US"/>
        </w:rPr>
      </w:pPr>
    </w:p>
    <w:p w14:paraId="6B9CF9EF" w14:textId="77777777" w:rsidR="002C45F5" w:rsidRDefault="002C45F5" w:rsidP="002C45F5">
      <w:pPr>
        <w:rPr>
          <w:lang w:eastAsia="en-US"/>
        </w:rPr>
      </w:pPr>
    </w:p>
    <w:p w14:paraId="1E509EF5" w14:textId="08BD6DF5" w:rsidR="002C45F5" w:rsidRPr="002C45F5" w:rsidRDefault="002C45F5" w:rsidP="002C45F5">
      <w:pPr>
        <w:rPr>
          <w:lang w:eastAsia="en-US"/>
        </w:rPr>
      </w:pPr>
    </w:p>
    <w:sectPr w:rsidR="002C45F5" w:rsidRPr="002C45F5" w:rsidSect="00E96E15">
      <w:headerReference w:type="default" r:id="rId10"/>
      <w:pgSz w:w="11900" w:h="16840"/>
      <w:pgMar w:top="2504" w:right="560" w:bottom="144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9AE0C" w14:textId="77777777" w:rsidR="005A2EBF" w:rsidRDefault="005A2EBF" w:rsidP="002C3484">
      <w:pPr>
        <w:spacing w:after="0"/>
      </w:pPr>
      <w:r>
        <w:separator/>
      </w:r>
    </w:p>
  </w:endnote>
  <w:endnote w:type="continuationSeparator" w:id="0">
    <w:p w14:paraId="05A83060" w14:textId="77777777" w:rsidR="005A2EBF" w:rsidRDefault="005A2EBF" w:rsidP="002C34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64BC2" w14:textId="77777777" w:rsidR="005A2EBF" w:rsidRDefault="005A2EBF" w:rsidP="002C3484">
      <w:pPr>
        <w:spacing w:after="0"/>
      </w:pPr>
      <w:r>
        <w:separator/>
      </w:r>
    </w:p>
  </w:footnote>
  <w:footnote w:type="continuationSeparator" w:id="0">
    <w:p w14:paraId="7B2B9E7F" w14:textId="77777777" w:rsidR="005A2EBF" w:rsidRDefault="005A2EBF" w:rsidP="002C34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70081" w14:textId="6F8F59FC" w:rsidR="005A2EBF" w:rsidRPr="005A2EBF" w:rsidRDefault="00E96E15" w:rsidP="005A2EB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1003983E" wp14:editId="6F88C1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Ideas Wales Flyer word template with Business Wales logo (no pink area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D59D3"/>
    <w:multiLevelType w:val="hybridMultilevel"/>
    <w:tmpl w:val="83B07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E02916"/>
    <w:multiLevelType w:val="hybridMultilevel"/>
    <w:tmpl w:val="FD4CE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84"/>
    <w:rsid w:val="0000696C"/>
    <w:rsid w:val="0003283F"/>
    <w:rsid w:val="000678FE"/>
    <w:rsid w:val="00094BAF"/>
    <w:rsid w:val="001C04EC"/>
    <w:rsid w:val="00232998"/>
    <w:rsid w:val="00266CBF"/>
    <w:rsid w:val="002810FB"/>
    <w:rsid w:val="002C3484"/>
    <w:rsid w:val="002C45F5"/>
    <w:rsid w:val="003E34AB"/>
    <w:rsid w:val="00415111"/>
    <w:rsid w:val="0042050F"/>
    <w:rsid w:val="0051331E"/>
    <w:rsid w:val="00582C52"/>
    <w:rsid w:val="005A2EBF"/>
    <w:rsid w:val="005A6D5F"/>
    <w:rsid w:val="005B0CEA"/>
    <w:rsid w:val="005F16AF"/>
    <w:rsid w:val="006730D8"/>
    <w:rsid w:val="00757AD3"/>
    <w:rsid w:val="00831B67"/>
    <w:rsid w:val="008A608D"/>
    <w:rsid w:val="00914A27"/>
    <w:rsid w:val="009315B9"/>
    <w:rsid w:val="00945F1E"/>
    <w:rsid w:val="00951116"/>
    <w:rsid w:val="009C1BC7"/>
    <w:rsid w:val="00A66F07"/>
    <w:rsid w:val="00A808D8"/>
    <w:rsid w:val="00AF048C"/>
    <w:rsid w:val="00B0178A"/>
    <w:rsid w:val="00B57754"/>
    <w:rsid w:val="00B83D32"/>
    <w:rsid w:val="00BA2C3C"/>
    <w:rsid w:val="00BA76FC"/>
    <w:rsid w:val="00BE2CE1"/>
    <w:rsid w:val="00D11DE6"/>
    <w:rsid w:val="00D5632E"/>
    <w:rsid w:val="00DA616C"/>
    <w:rsid w:val="00DE6C5C"/>
    <w:rsid w:val="00E06BC8"/>
    <w:rsid w:val="00E96AB9"/>
    <w:rsid w:val="00E96E15"/>
    <w:rsid w:val="00FE73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E8A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3484"/>
  </w:style>
  <w:style w:type="paragraph" w:styleId="Footer">
    <w:name w:val="footer"/>
    <w:basedOn w:val="Normal"/>
    <w:link w:val="Foot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3484"/>
  </w:style>
  <w:style w:type="paragraph" w:styleId="BalloonText">
    <w:name w:val="Balloon Text"/>
    <w:basedOn w:val="Normal"/>
    <w:link w:val="BalloonTextChar"/>
    <w:uiPriority w:val="99"/>
    <w:semiHidden/>
    <w:unhideWhenUsed/>
    <w:rsid w:val="002C34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8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348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2C3484"/>
    <w:pPr>
      <w:spacing w:after="0"/>
    </w:pPr>
  </w:style>
  <w:style w:type="paragraph" w:styleId="ListParagraph">
    <w:name w:val="List Paragraph"/>
    <w:basedOn w:val="Normal"/>
    <w:uiPriority w:val="34"/>
    <w:qFormat/>
    <w:rsid w:val="00757AD3"/>
    <w:pPr>
      <w:ind w:left="720"/>
      <w:contextualSpacing/>
    </w:pPr>
  </w:style>
  <w:style w:type="table" w:styleId="TableGrid">
    <w:name w:val="Table Grid"/>
    <w:basedOn w:val="TableNormal"/>
    <w:uiPriority w:val="59"/>
    <w:rsid w:val="002C45F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3484"/>
  </w:style>
  <w:style w:type="paragraph" w:styleId="Footer">
    <w:name w:val="footer"/>
    <w:basedOn w:val="Normal"/>
    <w:link w:val="FooterChar"/>
    <w:uiPriority w:val="99"/>
    <w:unhideWhenUsed/>
    <w:rsid w:val="002C348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C3484"/>
  </w:style>
  <w:style w:type="paragraph" w:styleId="BalloonText">
    <w:name w:val="Balloon Text"/>
    <w:basedOn w:val="Normal"/>
    <w:link w:val="BalloonTextChar"/>
    <w:uiPriority w:val="99"/>
    <w:semiHidden/>
    <w:unhideWhenUsed/>
    <w:rsid w:val="002C34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8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C348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2C3484"/>
    <w:pPr>
      <w:spacing w:after="0"/>
    </w:pPr>
  </w:style>
  <w:style w:type="paragraph" w:styleId="ListParagraph">
    <w:name w:val="List Paragraph"/>
    <w:basedOn w:val="Normal"/>
    <w:uiPriority w:val="34"/>
    <w:qFormat/>
    <w:rsid w:val="00757AD3"/>
    <w:pPr>
      <w:ind w:left="720"/>
      <w:contextualSpacing/>
    </w:pPr>
  </w:style>
  <w:style w:type="table" w:styleId="TableGrid">
    <w:name w:val="Table Grid"/>
    <w:basedOn w:val="TableNormal"/>
    <w:uiPriority w:val="59"/>
    <w:rsid w:val="002C45F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D2B97D-1510-4ED1-A5A1-53FF1F39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EB600B53</Template>
  <TotalTime>8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</dc:creator>
  <cp:lastModifiedBy>Simmons, Melissa (EST - Entrepreneurship &amp; Business)</cp:lastModifiedBy>
  <cp:revision>3</cp:revision>
  <cp:lastPrinted>2016-12-12T13:28:00Z</cp:lastPrinted>
  <dcterms:created xsi:type="dcterms:W3CDTF">2017-07-25T12:58:00Z</dcterms:created>
  <dcterms:modified xsi:type="dcterms:W3CDTF">2017-07-25T13:01:00Z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A17369075</vt:lpwstr>
  </property>
  <property fmtid="{D5CDD505-2E9C-101B-9397-08002B2CF9AE}" pid="4" name="Objective-Title">
    <vt:lpwstr>Youth Entrepreneurship - Big Ideas Wales - Letterhead Template -22 March 2017</vt:lpwstr>
  </property>
  <property fmtid="{D5CDD505-2E9C-101B-9397-08002B2CF9AE}" pid="5" name="Objective-Comment">
    <vt:lpwstr/>
  </property>
  <property fmtid="{D5CDD505-2E9C-101B-9397-08002B2CF9AE}" pid="6" name="Objective-CreationStamp">
    <vt:filetime>2017-03-22T11:18:11Z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2017-03-22T14:08:00Z</vt:filetime>
  </property>
  <property fmtid="{D5CDD505-2E9C-101B-9397-08002B2CF9AE}" pid="10" name="Objective-ModificationStamp">
    <vt:filetime>2017-03-22T14:08:00Z</vt:filetime>
  </property>
  <property fmtid="{D5CDD505-2E9C-101B-9397-08002B2CF9AE}" pid="11" name="Objective-Owner">
    <vt:lpwstr>Jones, Katie (ESNR - Sectors &amp; Business, Entreperneurship &amp; Delivery)</vt:lpwstr>
  </property>
  <property fmtid="{D5CDD505-2E9C-101B-9397-08002B2CF9AE}" pid="12" name="Objective-Path">
    <vt:lpwstr>Objective Global Folder:Corporate File Plan:PROGRAMME &amp; PROJECT MANAGEMENT:# European Union (EU) Funding:2014-2020 - European Structural &amp; Investment Fund Programmes:2014-2020 - European Regional Development Fund (ERDF):Business Wales - Entrepreneurship -</vt:lpwstr>
  </property>
  <property fmtid="{D5CDD505-2E9C-101B-9397-08002B2CF9AE}" pid="13" name="Objective-Parent">
    <vt:lpwstr>Youth Entrepreneurship Services - Big Ideas Wales Campaign - Templates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