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FC547E" w14:textId="6503E784" w:rsidR="007528D0" w:rsidRDefault="00591945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2085B78" wp14:editId="41C1495E">
            <wp:simplePos x="0" y="0"/>
            <wp:positionH relativeFrom="column">
              <wp:posOffset>-1130300</wp:posOffset>
            </wp:positionH>
            <wp:positionV relativeFrom="paragraph">
              <wp:posOffset>-918210</wp:posOffset>
            </wp:positionV>
            <wp:extent cx="7547610" cy="106832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ter Design Ligh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8FC547F" w14:textId="0751B7C6" w:rsidR="0050583E" w:rsidRDefault="0050583E"/>
    <w:p w14:paraId="28FC5480" w14:textId="77777777" w:rsidR="0050583E" w:rsidRDefault="0050583E"/>
    <w:p w14:paraId="28FC5481" w14:textId="77777777" w:rsidR="0050583E" w:rsidRDefault="0050583E"/>
    <w:p w14:paraId="28FC5482" w14:textId="77777777" w:rsidR="0050583E" w:rsidRDefault="0050583E"/>
    <w:p w14:paraId="28FC5483" w14:textId="77777777" w:rsidR="0050583E" w:rsidRDefault="0050583E"/>
    <w:p w14:paraId="28FC5484" w14:textId="77777777" w:rsidR="0050583E" w:rsidRDefault="0050583E"/>
    <w:p w14:paraId="28FC5485" w14:textId="77777777" w:rsidR="0050583E" w:rsidRDefault="0050583E"/>
    <w:p w14:paraId="28FC5486" w14:textId="77777777" w:rsidR="0050583E" w:rsidRDefault="0050583E"/>
    <w:p w14:paraId="28FC5487" w14:textId="77777777" w:rsidR="0050583E" w:rsidRDefault="0050583E"/>
    <w:p w14:paraId="28FC5488" w14:textId="77777777" w:rsidR="0050583E" w:rsidRDefault="0050583E"/>
    <w:p w14:paraId="28FC5489" w14:textId="77777777" w:rsidR="0050583E" w:rsidRDefault="0050583E"/>
    <w:p w14:paraId="28FC548A" w14:textId="77777777" w:rsidR="0050583E" w:rsidRDefault="0050583E"/>
    <w:p w14:paraId="28FC548B" w14:textId="77777777" w:rsidR="0050583E" w:rsidRDefault="0050583E"/>
    <w:p w14:paraId="28FC548C" w14:textId="77777777" w:rsidR="0050583E" w:rsidRDefault="0050583E"/>
    <w:p w14:paraId="28FC548D" w14:textId="77777777" w:rsidR="0050583E" w:rsidRDefault="0050583E"/>
    <w:p w14:paraId="28FC548E" w14:textId="77777777" w:rsidR="0050583E" w:rsidRDefault="0050583E"/>
    <w:p w14:paraId="28FC548F" w14:textId="77777777" w:rsidR="0050583E" w:rsidRDefault="0050583E"/>
    <w:p w14:paraId="28FC5490" w14:textId="77777777" w:rsidR="0050583E" w:rsidRDefault="0050583E"/>
    <w:p w14:paraId="28FC5491" w14:textId="77777777" w:rsidR="0050583E" w:rsidRDefault="0050583E"/>
    <w:p w14:paraId="28FC5492" w14:textId="77777777" w:rsidR="0050583E" w:rsidRDefault="0050583E"/>
    <w:p w14:paraId="28FC5493" w14:textId="77777777" w:rsidR="0050583E" w:rsidRDefault="0050583E"/>
    <w:p w14:paraId="28FC5494" w14:textId="77777777" w:rsidR="0050583E" w:rsidRDefault="0050583E"/>
    <w:p w14:paraId="28FC5495" w14:textId="77777777" w:rsidR="0050583E" w:rsidRDefault="0050583E"/>
    <w:p w14:paraId="28FC5496" w14:textId="77777777" w:rsidR="0050583E" w:rsidRDefault="0050583E"/>
    <w:p w14:paraId="28FC5497" w14:textId="77777777" w:rsidR="0050583E" w:rsidRDefault="0050583E"/>
    <w:p w14:paraId="28FC5498" w14:textId="77777777" w:rsidR="0050583E" w:rsidRDefault="0050583E"/>
    <w:p w14:paraId="28FC5499" w14:textId="77777777" w:rsidR="0050583E" w:rsidRDefault="0050583E"/>
    <w:p w14:paraId="28FC549A" w14:textId="77777777" w:rsidR="0050583E" w:rsidRDefault="0050583E"/>
    <w:p w14:paraId="28FC549B" w14:textId="77777777" w:rsidR="0050583E" w:rsidRDefault="0050583E"/>
    <w:p w14:paraId="28FC549C" w14:textId="77777777" w:rsidR="0050583E" w:rsidRDefault="0050583E"/>
    <w:p w14:paraId="28FC549D" w14:textId="3FB4D101" w:rsidR="0050583E" w:rsidRDefault="00CA1119">
      <w:proofErr w:type="spellStart"/>
      <w:r w:rsidRPr="00CA1119">
        <w:t>Mae'r</w:t>
      </w:r>
      <w:proofErr w:type="spellEnd"/>
      <w:r w:rsidRPr="00CA1119">
        <w:t xml:space="preserve"> </w:t>
      </w:r>
      <w:proofErr w:type="spellStart"/>
      <w:r w:rsidRPr="00CA1119">
        <w:t>testun</w:t>
      </w:r>
      <w:proofErr w:type="spellEnd"/>
      <w:r w:rsidRPr="00CA1119">
        <w:t xml:space="preserve"> yn </w:t>
      </w:r>
      <w:proofErr w:type="spellStart"/>
      <w:r w:rsidRPr="00CA1119">
        <w:t>mynd</w:t>
      </w:r>
      <w:proofErr w:type="spellEnd"/>
      <w:r w:rsidRPr="00CA1119">
        <w:t xml:space="preserve"> </w:t>
      </w:r>
      <w:proofErr w:type="spellStart"/>
      <w:r w:rsidRPr="00CA1119">
        <w:t>yma</w:t>
      </w:r>
      <w:proofErr w:type="spellEnd"/>
      <w:r>
        <w:t xml:space="preserve"> | </w:t>
      </w:r>
      <w:r w:rsidR="0050583E">
        <w:t>Text goes here</w:t>
      </w:r>
    </w:p>
    <w:sectPr w:rsidR="0050583E" w:rsidSect="002D2E7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FC54A0" w14:textId="77777777" w:rsidR="0050583E" w:rsidRDefault="0050583E" w:rsidP="0050583E">
      <w:r>
        <w:separator/>
      </w:r>
    </w:p>
  </w:endnote>
  <w:endnote w:type="continuationSeparator" w:id="0">
    <w:p w14:paraId="28FC54A1" w14:textId="77777777" w:rsidR="0050583E" w:rsidRDefault="0050583E" w:rsidP="00505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FC549E" w14:textId="77777777" w:rsidR="0050583E" w:rsidRDefault="0050583E" w:rsidP="0050583E">
      <w:r>
        <w:separator/>
      </w:r>
    </w:p>
  </w:footnote>
  <w:footnote w:type="continuationSeparator" w:id="0">
    <w:p w14:paraId="28FC549F" w14:textId="77777777" w:rsidR="0050583E" w:rsidRDefault="0050583E" w:rsidP="005058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83E"/>
    <w:rsid w:val="00162E3B"/>
    <w:rsid w:val="00205EBB"/>
    <w:rsid w:val="002D2E7E"/>
    <w:rsid w:val="0050583E"/>
    <w:rsid w:val="00591945"/>
    <w:rsid w:val="007528D0"/>
    <w:rsid w:val="00CA1119"/>
    <w:rsid w:val="00DC2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8FC54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8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8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058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3E"/>
  </w:style>
  <w:style w:type="paragraph" w:styleId="Footer">
    <w:name w:val="footer"/>
    <w:basedOn w:val="Normal"/>
    <w:link w:val="FooterChar"/>
    <w:uiPriority w:val="99"/>
    <w:unhideWhenUsed/>
    <w:rsid w:val="005058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8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8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058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3E"/>
  </w:style>
  <w:style w:type="paragraph" w:styleId="Footer">
    <w:name w:val="footer"/>
    <w:basedOn w:val="Normal"/>
    <w:link w:val="FooterChar"/>
    <w:uiPriority w:val="99"/>
    <w:unhideWhenUsed/>
    <w:rsid w:val="005058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521203481E4B479D909EEFB4432167" ma:contentTypeVersion="8" ma:contentTypeDescription="Create a new document." ma:contentTypeScope="" ma:versionID="f5ce50bc78e1dbe936c2fafaeb2e6191">
  <xsd:schema xmlns:xsd="http://www.w3.org/2001/XMLSchema" xmlns:xs="http://www.w3.org/2001/XMLSchema" xmlns:p="http://schemas.microsoft.com/office/2006/metadata/properties" xmlns:ns2="9e6f5a96-1a77-4884-8838-21e19de3668d" targetNamespace="http://schemas.microsoft.com/office/2006/metadata/properties" ma:root="true" ma:fieldsID="4e3538d63c439b61d647115ae4317bec" ns2:_="">
    <xsd:import namespace="9e6f5a96-1a77-4884-8838-21e19de366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f5a96-1a77-4884-8838-21e19de366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798F42-B2F8-47B7-A8F4-4A5D4A1A4B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6f5a96-1a77-4884-8838-21e19de366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6ED8ED-F2D8-4E70-BAB8-16B6184AC5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e6f5a96-1a77-4884-8838-21e19de3668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15E3420-D74C-40E3-910E-3DB3DEDD82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D89A1B12.dotm</Template>
  <TotalTime>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Edmunds</dc:creator>
  <cp:keywords/>
  <dc:description/>
  <cp:lastModifiedBy>Fellows, Carl (Admin)</cp:lastModifiedBy>
  <cp:revision>3</cp:revision>
  <dcterms:created xsi:type="dcterms:W3CDTF">2019-11-11T14:22:00Z</dcterms:created>
  <dcterms:modified xsi:type="dcterms:W3CDTF">2019-11-14T11:06:00Z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0x0101001F521203481E4B479D909EEFB4432167</vt:lpwstr>
  </property>
</Properties>
</file>