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D11" w:rsidRDefault="000122DF" w:rsidP="002C4D11"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47473C73" wp14:editId="509FE5D2">
            <wp:simplePos x="0" y="0"/>
            <wp:positionH relativeFrom="column">
              <wp:posOffset>-786765</wp:posOffset>
            </wp:positionH>
            <wp:positionV relativeFrom="paragraph">
              <wp:posOffset>-977265</wp:posOffset>
            </wp:positionV>
            <wp:extent cx="7285355" cy="1771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ENRD for Wo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17716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BD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47F93" wp14:editId="1BB1C2AB">
                <wp:simplePos x="0" y="0"/>
                <wp:positionH relativeFrom="column">
                  <wp:posOffset>4271010</wp:posOffset>
                </wp:positionH>
                <wp:positionV relativeFrom="paragraph">
                  <wp:posOffset>-624840</wp:posOffset>
                </wp:positionV>
                <wp:extent cx="2428875" cy="11811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BD9" w:rsidRDefault="00657F4F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239645" cy="885235"/>
                                  <wp:effectExtent l="0" t="0" r="8255" b="0"/>
                                  <wp:docPr id="2" name="Picture 2" descr="U:\DefaultHome\Objects\EAFRD &amp; LEADER logo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DefaultHome\Objects\EAFRD &amp; LEADER logo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645" cy="885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36.3pt;margin-top:-49.2pt;width:191.25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" fillcolor="white [3201]" stroked="f" strokeweight=".5pt">
                <v:textbox>
                  <w:txbxContent>
                    <w:p w:rsidR="00690BD9" w:rsidRDefault="00657F4F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239645" cy="885235"/>
                            <wp:effectExtent l="0" t="0" r="8255" b="0"/>
                            <wp:docPr id="2" name="Picture 2" descr="U:\DefaultHome\Objects\EAFRD &amp; LEADER logo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DefaultHome\Objects\EAFRD &amp; LEADER logo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9645" cy="885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C4D11" w:rsidRDefault="002C4D11" w:rsidP="002C4D11"/>
    <w:p w:rsidR="002C4D11" w:rsidRDefault="002C4D11" w:rsidP="002C4D11"/>
    <w:p w:rsidR="002C4D11" w:rsidRDefault="00690BD9" w:rsidP="00690BD9">
      <w:pPr>
        <w:pStyle w:val="Header"/>
        <w:spacing w:after="100"/>
        <w:jc w:val="center"/>
        <w:rPr>
          <w:rFonts w:asciiTheme="minorHAnsi" w:hAnsiTheme="minorHAnsi"/>
          <w:b/>
          <w:color w:val="008080"/>
          <w:sz w:val="48"/>
          <w:szCs w:val="48"/>
        </w:rPr>
      </w:pPr>
      <w:r>
        <w:rPr>
          <w:rFonts w:asciiTheme="minorHAnsi" w:hAnsiTheme="minorHAnsi"/>
          <w:b/>
          <w:color w:val="008080"/>
          <w:sz w:val="48"/>
          <w:szCs w:val="48"/>
        </w:rPr>
        <w:t>Cooperation Partner Search</w:t>
      </w:r>
      <w:r w:rsidR="000122DF">
        <w:rPr>
          <w:rFonts w:asciiTheme="minorHAnsi" w:hAnsiTheme="minorHAnsi"/>
          <w:b/>
          <w:color w:val="008080"/>
          <w:sz w:val="48"/>
          <w:szCs w:val="48"/>
        </w:rPr>
        <w:t xml:space="preserve"> Request Form</w:t>
      </w:r>
    </w:p>
    <w:p w:rsidR="000122DF" w:rsidRPr="000122DF" w:rsidRDefault="000122DF" w:rsidP="00690BD9">
      <w:pPr>
        <w:pStyle w:val="Header"/>
        <w:spacing w:after="100"/>
        <w:jc w:val="center"/>
        <w:rPr>
          <w:rFonts w:asciiTheme="minorHAnsi" w:hAnsiTheme="minorHAnsi"/>
          <w:b/>
          <w:color w:val="008080"/>
          <w:sz w:val="28"/>
          <w:szCs w:val="28"/>
        </w:rPr>
      </w:pPr>
      <w:r w:rsidRPr="000122DF">
        <w:rPr>
          <w:rFonts w:asciiTheme="minorHAnsi" w:hAnsiTheme="minorHAnsi"/>
          <w:b/>
          <w:color w:val="008080"/>
          <w:sz w:val="28"/>
          <w:szCs w:val="28"/>
        </w:rPr>
        <w:t>(For completion by LAGs in the UK and Ireland</w:t>
      </w:r>
      <w:r>
        <w:rPr>
          <w:rFonts w:asciiTheme="minorHAnsi" w:hAnsiTheme="minorHAnsi"/>
          <w:b/>
          <w:color w:val="008080"/>
          <w:sz w:val="28"/>
          <w:szCs w:val="28"/>
        </w:rPr>
        <w:t xml:space="preserve"> only</w:t>
      </w:r>
      <w:r w:rsidRPr="000122DF">
        <w:rPr>
          <w:rFonts w:asciiTheme="minorHAnsi" w:hAnsiTheme="minorHAnsi"/>
          <w:b/>
          <w:color w:val="008080"/>
          <w:sz w:val="28"/>
          <w:szCs w:val="28"/>
        </w:rPr>
        <w:t>)</w:t>
      </w:r>
    </w:p>
    <w:p w:rsidR="009D4A1B" w:rsidRPr="009D4A1B" w:rsidRDefault="0019684B" w:rsidP="009D4A1B">
      <w:pPr>
        <w:pStyle w:val="Heading1"/>
        <w:rPr>
          <w:b w:val="0"/>
          <w:i/>
          <w:color w:val="92D050"/>
        </w:rPr>
      </w:pPr>
      <w:r>
        <w:t>Title of the proposed project</w:t>
      </w:r>
      <w:r w:rsidR="009D4A1B" w:rsidRPr="009D4A1B">
        <w:t xml:space="preserve"> </w:t>
      </w:r>
      <w:r w:rsidR="009D4A1B" w:rsidRPr="007435AA">
        <w:rPr>
          <w:b w:val="0"/>
          <w:i/>
          <w:color w:val="679E2A"/>
        </w:rPr>
        <w:t>(English)</w:t>
      </w:r>
    </w:p>
    <w:tbl>
      <w:tblPr>
        <w:tblW w:w="9634" w:type="dxa"/>
        <w:tblLook w:val="01E0" w:firstRow="1" w:lastRow="1" w:firstColumn="1" w:lastColumn="1" w:noHBand="0" w:noVBand="0"/>
      </w:tblPr>
      <w:tblGrid>
        <w:gridCol w:w="9634"/>
      </w:tblGrid>
      <w:tr w:rsidR="009D4A1B" w:rsidRPr="00E82E07" w:rsidTr="00690BD9">
        <w:trPr>
          <w:trHeight w:hRule="exact" w:val="808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4A1B" w:rsidRDefault="009D4A1B" w:rsidP="00B701DF">
            <w:pPr>
              <w:spacing w:after="100"/>
              <w:rPr>
                <w:lang w:val="en-GB"/>
              </w:rPr>
            </w:pPr>
          </w:p>
          <w:p w:rsidR="00AF7BD3" w:rsidRPr="00CB4414" w:rsidRDefault="00AF7BD3" w:rsidP="00B701DF">
            <w:pPr>
              <w:spacing w:after="100"/>
              <w:rPr>
                <w:b/>
                <w:lang w:val="en-GB"/>
              </w:rPr>
            </w:pPr>
          </w:p>
        </w:tc>
      </w:tr>
    </w:tbl>
    <w:p w:rsidR="009D4A1B" w:rsidRDefault="009D4A1B" w:rsidP="009D4A1B">
      <w:pPr>
        <w:pStyle w:val="Heading1"/>
        <w:rPr>
          <w:lang w:val="en-US"/>
        </w:rPr>
      </w:pPr>
    </w:p>
    <w:p w:rsidR="00AF7BD3" w:rsidRDefault="00685ECE" w:rsidP="00AF7BD3">
      <w:pPr>
        <w:pStyle w:val="Heading1"/>
      </w:pPr>
      <w:r>
        <w:t>Type of project</w:t>
      </w:r>
      <w:r w:rsidR="00625B63">
        <w:t xml:space="preserve"> </w:t>
      </w:r>
      <w:r w:rsidR="00625B63" w:rsidRPr="00625B63">
        <w:rPr>
          <w:rFonts w:eastAsiaTheme="minorHAnsi" w:cs="Tahoma"/>
          <w:b w:val="0"/>
          <w:i/>
          <w:color w:val="679E2A"/>
          <w:szCs w:val="22"/>
        </w:rPr>
        <w:t>(select as many as you want)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5529"/>
      </w:tblGrid>
      <w:tr w:rsidR="00396CDF" w:rsidTr="00396CDF">
        <w:tc>
          <w:tcPr>
            <w:tcW w:w="4077" w:type="dxa"/>
          </w:tcPr>
          <w:p w:rsidR="00396CDF" w:rsidRPr="00625B63" w:rsidRDefault="00396CDF" w:rsidP="00AF7BD3">
            <w:pPr>
              <w:spacing w:before="60" w:after="60" w:afterAutospacing="0"/>
              <w:contextualSpacing w:val="0"/>
              <w:rPr>
                <w:b/>
                <w:lang w:val="en-GB"/>
              </w:rPr>
            </w:pPr>
            <w:r w:rsidRPr="00625B63">
              <w:rPr>
                <w:b/>
                <w:lang w:val="en-GB"/>
              </w:rPr>
              <w:t>Cooperation within the M</w:t>
            </w:r>
            <w:r>
              <w:rPr>
                <w:b/>
                <w:lang w:val="en-GB"/>
              </w:rPr>
              <w:t xml:space="preserve">ember </w:t>
            </w:r>
            <w:r w:rsidRPr="00625B63">
              <w:rPr>
                <w:b/>
                <w:lang w:val="en-GB"/>
              </w:rPr>
              <w:t>S</w:t>
            </w:r>
            <w:r>
              <w:rPr>
                <w:b/>
                <w:lang w:val="en-GB"/>
              </w:rPr>
              <w:t>tate</w:t>
            </w:r>
            <w:r w:rsidR="00791AAE">
              <w:rPr>
                <w:b/>
                <w:lang w:val="en-GB"/>
              </w:rPr>
              <w:t xml:space="preserve"> of UK or Ireland</w:t>
            </w:r>
          </w:p>
          <w:p w:rsidR="00396CDF" w:rsidRDefault="001E088A" w:rsidP="00AF7BD3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-2003808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 w:rsidRPr="00AF7BD3">
              <w:rPr>
                <w:lang w:val="en-GB"/>
              </w:rPr>
              <w:t>Across regions</w:t>
            </w:r>
            <w:r w:rsidR="00791AAE">
              <w:rPr>
                <w:lang w:val="en-GB"/>
              </w:rPr>
              <w:t xml:space="preserve"> of UK</w:t>
            </w:r>
          </w:p>
          <w:p w:rsidR="00396CDF" w:rsidRDefault="001E088A" w:rsidP="00690BD9">
            <w:pPr>
              <w:spacing w:before="60" w:after="60" w:afterAutospacing="0"/>
              <w:ind w:left="708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-619298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England</w:t>
            </w:r>
          </w:p>
          <w:p w:rsidR="00396CDF" w:rsidRDefault="001E088A" w:rsidP="00690BD9">
            <w:pPr>
              <w:spacing w:before="60" w:after="60" w:afterAutospacing="0"/>
              <w:ind w:left="708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1083567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Northern Ireland</w:t>
            </w:r>
          </w:p>
          <w:p w:rsidR="00396CDF" w:rsidRDefault="001E088A" w:rsidP="00690BD9">
            <w:pPr>
              <w:spacing w:before="60" w:after="60" w:afterAutospacing="0"/>
              <w:ind w:left="708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-871535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Scotland</w:t>
            </w:r>
          </w:p>
          <w:p w:rsidR="00396CDF" w:rsidRDefault="001E088A" w:rsidP="00690BD9">
            <w:pPr>
              <w:spacing w:before="60" w:after="60" w:afterAutospacing="0"/>
              <w:ind w:left="708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-18128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Wales</w:t>
            </w:r>
          </w:p>
          <w:p w:rsidR="00396CDF" w:rsidRDefault="001E088A" w:rsidP="00AF7BD3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124213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AF7BD3">
                  <w:rPr>
                    <w:rFonts w:ascii="Segoe UI Symbol" w:eastAsia="Times New Roman" w:hAnsi="Segoe UI Symbol" w:cs="Segoe UI Symbol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 w:rsidRPr="00AF7BD3">
              <w:rPr>
                <w:lang w:val="en-GB"/>
              </w:rPr>
              <w:t>Within the same region</w:t>
            </w:r>
            <w:r w:rsidR="00791AAE">
              <w:rPr>
                <w:lang w:val="en-GB"/>
              </w:rPr>
              <w:t xml:space="preserve"> of UK or within Ireland</w:t>
            </w:r>
          </w:p>
        </w:tc>
        <w:tc>
          <w:tcPr>
            <w:tcW w:w="5529" w:type="dxa"/>
          </w:tcPr>
          <w:p w:rsidR="00396CDF" w:rsidRPr="00690BD9" w:rsidRDefault="00396CDF" w:rsidP="00AF7BD3">
            <w:pPr>
              <w:spacing w:before="60" w:after="60" w:afterAutospacing="0"/>
              <w:contextualSpacing w:val="0"/>
              <w:rPr>
                <w:b/>
                <w:lang w:val="en-GB"/>
              </w:rPr>
            </w:pPr>
            <w:r w:rsidRPr="00625B63">
              <w:rPr>
                <w:b/>
                <w:lang w:val="en-GB"/>
              </w:rPr>
              <w:t>Transnational cooperation</w:t>
            </w:r>
          </w:p>
          <w:p w:rsidR="00396CDF" w:rsidRDefault="001E088A" w:rsidP="00AF7BD3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-1123234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Cross-border cooperation (NI and Ireland only)</w:t>
            </w:r>
          </w:p>
          <w:p w:rsidR="00396CDF" w:rsidRDefault="001E088A" w:rsidP="00690BD9">
            <w:pPr>
              <w:spacing w:before="60" w:after="60" w:afterAutospacing="0"/>
              <w:ind w:left="708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346677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With Ireland</w:t>
            </w:r>
          </w:p>
          <w:p w:rsidR="00396CDF" w:rsidRDefault="001E088A" w:rsidP="00690BD9">
            <w:pPr>
              <w:spacing w:before="60" w:after="60" w:afterAutospacing="0"/>
              <w:ind w:left="708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452222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With Northern Ireland</w:t>
            </w:r>
          </w:p>
          <w:p w:rsidR="00396CDF" w:rsidRDefault="001E088A" w:rsidP="00AF7BD3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1212238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AF7BD3">
                  <w:rPr>
                    <w:rFonts w:ascii="Segoe UI Symbol" w:eastAsia="Times New Roman" w:hAnsi="Segoe UI Symbol" w:cs="Segoe UI Symbol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 w:rsidRPr="00AF7BD3">
              <w:rPr>
                <w:lang w:val="en-GB"/>
              </w:rPr>
              <w:t>With other M</w:t>
            </w:r>
            <w:r w:rsidR="007607DA">
              <w:rPr>
                <w:lang w:val="en-GB"/>
              </w:rPr>
              <w:t xml:space="preserve">ember </w:t>
            </w:r>
            <w:r w:rsidR="00396CDF" w:rsidRPr="00AF7BD3">
              <w:rPr>
                <w:lang w:val="en-GB"/>
              </w:rPr>
              <w:t>S</w:t>
            </w:r>
            <w:r w:rsidR="007607DA">
              <w:rPr>
                <w:lang w:val="en-GB"/>
              </w:rPr>
              <w:t>tate</w:t>
            </w:r>
            <w:r w:rsidR="00396CDF" w:rsidRPr="00AF7BD3">
              <w:rPr>
                <w:lang w:val="en-GB"/>
              </w:rPr>
              <w:t>s (no shared border)</w:t>
            </w:r>
          </w:p>
          <w:p w:rsidR="00396CDF" w:rsidRDefault="001E088A" w:rsidP="00690BD9">
            <w:pPr>
              <w:spacing w:before="60" w:after="60" w:afterAutospacing="0"/>
              <w:ind w:left="708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1462920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UK</w:t>
            </w:r>
          </w:p>
          <w:p w:rsidR="00396CDF" w:rsidRDefault="001E088A" w:rsidP="00690BD9">
            <w:pPr>
              <w:spacing w:before="60" w:after="60" w:afterAutospacing="0"/>
              <w:ind w:left="708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-1251582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Ireland</w:t>
            </w:r>
          </w:p>
          <w:p w:rsidR="00396CDF" w:rsidRDefault="001E088A" w:rsidP="00690BD9">
            <w:pPr>
              <w:spacing w:before="60" w:after="60" w:afterAutospacing="0"/>
              <w:ind w:left="708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73788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val="en-GB"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>
              <w:rPr>
                <w:lang w:val="en-GB"/>
              </w:rPr>
              <w:t>Other</w:t>
            </w:r>
          </w:p>
          <w:p w:rsidR="00396CDF" w:rsidRDefault="001E088A" w:rsidP="00AF7BD3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en-GB" w:eastAsia="en-GB"/>
                </w:rPr>
                <w:id w:val="-62392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val="en-GB" w:eastAsia="en-GB"/>
              </w:rPr>
              <w:t xml:space="preserve">  </w:t>
            </w:r>
            <w:r w:rsidR="00396CDF" w:rsidRPr="00AF7BD3">
              <w:rPr>
                <w:lang w:val="en-GB"/>
              </w:rPr>
              <w:t>Non EU countries</w:t>
            </w:r>
          </w:p>
        </w:tc>
      </w:tr>
    </w:tbl>
    <w:p w:rsidR="00AF7BD3" w:rsidRDefault="00AF7BD3" w:rsidP="00AF7BD3">
      <w:pPr>
        <w:rPr>
          <w:lang w:val="en-US"/>
        </w:rPr>
      </w:pPr>
    </w:p>
    <w:p w:rsidR="00AF7BD3" w:rsidRPr="00481ECE" w:rsidRDefault="00AF7BD3" w:rsidP="00AF7BD3">
      <w:pPr>
        <w:rPr>
          <w:lang w:val="en-US"/>
        </w:rPr>
      </w:pPr>
      <w:r w:rsidRPr="00481ECE">
        <w:rPr>
          <w:rStyle w:val="Heading1Char"/>
        </w:rPr>
        <w:t>Brief summary of the project idea</w:t>
      </w:r>
      <w:r w:rsidRPr="00743564">
        <w:rPr>
          <w:lang w:val="en-GB"/>
        </w:rPr>
        <w:t xml:space="preserve"> </w:t>
      </w:r>
      <w:r w:rsidRPr="007435AA">
        <w:rPr>
          <w:i/>
          <w:color w:val="679E2A"/>
          <w:lang w:val="en-GB"/>
        </w:rPr>
        <w:t>(max 800 characters)</w:t>
      </w:r>
    </w:p>
    <w:tbl>
      <w:tblPr>
        <w:tblW w:w="9634" w:type="dxa"/>
        <w:tblLook w:val="01E0" w:firstRow="1" w:lastRow="1" w:firstColumn="1" w:lastColumn="1" w:noHBand="0" w:noVBand="0"/>
      </w:tblPr>
      <w:tblGrid>
        <w:gridCol w:w="9634"/>
      </w:tblGrid>
      <w:tr w:rsidR="00AF7BD3" w:rsidRPr="00E82E07" w:rsidTr="00690BD9">
        <w:trPr>
          <w:trHeight w:val="1006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BD3" w:rsidRPr="0033443C" w:rsidRDefault="00AF7BD3" w:rsidP="009952D3">
            <w:pPr>
              <w:rPr>
                <w:lang w:val="en-GB"/>
              </w:rPr>
            </w:pPr>
          </w:p>
        </w:tc>
      </w:tr>
    </w:tbl>
    <w:p w:rsidR="009952D3" w:rsidRDefault="009952D3" w:rsidP="00685ECE">
      <w:pPr>
        <w:pStyle w:val="Heading1"/>
        <w:rPr>
          <w:lang w:val="en-US"/>
        </w:rPr>
      </w:pPr>
    </w:p>
    <w:p w:rsidR="00685ECE" w:rsidRPr="00AF7BD3" w:rsidRDefault="00AF7BD3" w:rsidP="00685ECE">
      <w:pPr>
        <w:pStyle w:val="Heading1"/>
        <w:rPr>
          <w:lang w:val="en-US"/>
        </w:rPr>
      </w:pPr>
      <w:r>
        <w:rPr>
          <w:lang w:val="en-US"/>
        </w:rPr>
        <w:t>Looking for partner located in the following types of areas</w:t>
      </w:r>
      <w:r w:rsidR="00625B63">
        <w:rPr>
          <w:lang w:val="en-US"/>
        </w:rPr>
        <w:t xml:space="preserve"> </w:t>
      </w:r>
      <w:r w:rsidR="00625B63" w:rsidRPr="00625B63">
        <w:rPr>
          <w:rFonts w:eastAsiaTheme="minorHAnsi" w:cs="Tahoma"/>
          <w:b w:val="0"/>
          <w:i/>
          <w:color w:val="679E2A"/>
          <w:szCs w:val="22"/>
        </w:rPr>
        <w:t xml:space="preserve">(select as many </w:t>
      </w:r>
      <w:r w:rsidR="00625B63">
        <w:rPr>
          <w:rFonts w:eastAsiaTheme="minorHAnsi" w:cs="Tahoma"/>
          <w:b w:val="0"/>
          <w:i/>
          <w:color w:val="679E2A"/>
          <w:szCs w:val="22"/>
        </w:rPr>
        <w:t xml:space="preserve">items </w:t>
      </w:r>
      <w:r w:rsidR="00625B63" w:rsidRPr="00625B63">
        <w:rPr>
          <w:rFonts w:eastAsiaTheme="minorHAnsi" w:cs="Tahoma"/>
          <w:b w:val="0"/>
          <w:i/>
          <w:color w:val="679E2A"/>
          <w:szCs w:val="22"/>
        </w:rPr>
        <w:t>as you want)</w:t>
      </w:r>
    </w:p>
    <w:tbl>
      <w:tblPr>
        <w:tblW w:w="9606" w:type="dxa"/>
        <w:tblLook w:val="01E0" w:firstRow="1" w:lastRow="1" w:firstColumn="1" w:lastColumn="1" w:noHBand="0" w:noVBand="0"/>
      </w:tblPr>
      <w:tblGrid>
        <w:gridCol w:w="4077"/>
        <w:gridCol w:w="5529"/>
      </w:tblGrid>
      <w:tr w:rsidR="00396CDF" w:rsidRPr="00EC0708" w:rsidTr="00396CDF">
        <w:trPr>
          <w:cantSplit/>
          <w:trHeight w:hRule="exact" w:val="3160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CDF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305286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 w:rsidRPr="00AF7BD3">
              <w:t>National / Regional borders</w:t>
            </w:r>
          </w:p>
          <w:p w:rsidR="00396CDF" w:rsidRPr="00AA28AB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76204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t>Inland</w:t>
            </w:r>
          </w:p>
          <w:p w:rsidR="00396CDF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57512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 w:rsidRPr="001A1AC4">
              <w:t>Island</w:t>
            </w:r>
          </w:p>
          <w:p w:rsidR="00396CDF" w:rsidRPr="001A1AC4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115132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t>Lakes and rivers</w:t>
            </w:r>
            <w:r w:rsidR="00396CDF" w:rsidRPr="001A1AC4">
              <w:t xml:space="preserve"> </w:t>
            </w:r>
          </w:p>
          <w:p w:rsidR="00396CDF" w:rsidRPr="009742BB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356695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t>Coastal</w:t>
            </w:r>
          </w:p>
          <w:p w:rsidR="00396CDF" w:rsidRPr="001A1AC4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471323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 w:rsidRPr="001A1AC4">
              <w:t>Mountainous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6CDF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651895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rPr>
                <w:rFonts w:eastAsia="Times New Roman" w:cs="Times New Roman"/>
                <w:color w:val="000000"/>
                <w:lang w:eastAsia="en-GB"/>
              </w:rPr>
              <w:t>Rural</w:t>
            </w:r>
          </w:p>
          <w:p w:rsidR="00396CDF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986781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 w:rsidRPr="00EC0708">
              <w:t>Peri-</w:t>
            </w:r>
            <w:r w:rsidR="00396CDF" w:rsidRPr="00791AAE">
              <w:t>Urban (urban/rural hinterland)</w:t>
            </w:r>
          </w:p>
          <w:p w:rsidR="00396CDF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30027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t>Urban</w:t>
            </w:r>
          </w:p>
          <w:p w:rsidR="00396CDF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ind w:left="322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268425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t>Small town</w:t>
            </w:r>
          </w:p>
          <w:p w:rsidR="00396CDF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ind w:left="322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51830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t>Historic centre</w:t>
            </w:r>
          </w:p>
          <w:p w:rsidR="00396CDF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ind w:left="322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48051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t>Densely populated residential area</w:t>
            </w:r>
          </w:p>
          <w:p w:rsidR="00396CDF" w:rsidRDefault="001E088A" w:rsidP="00EC0708">
            <w:pPr>
              <w:pStyle w:val="Bullet"/>
              <w:numPr>
                <w:ilvl w:val="0"/>
                <w:numId w:val="0"/>
              </w:numPr>
              <w:spacing w:before="60" w:after="60"/>
              <w:ind w:left="322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467431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t>Segregated/deprived neighbourhood</w:t>
            </w:r>
          </w:p>
          <w:p w:rsidR="00396CDF" w:rsidRDefault="001E088A" w:rsidP="00396CDF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675573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eastAsia="en-GB"/>
                  </w:rPr>
                  <w:t>☐</w:t>
                </w:r>
              </w:sdtContent>
            </w:sdt>
            <w:r w:rsidR="00396CDF" w:rsidRPr="006E758B">
              <w:t xml:space="preserve"> Isolated</w:t>
            </w:r>
            <w:r w:rsidR="00396CDF">
              <w:t xml:space="preserve"> / remote</w:t>
            </w:r>
          </w:p>
          <w:p w:rsidR="00396CDF" w:rsidRDefault="00396CDF" w:rsidP="00EC0708">
            <w:pPr>
              <w:pStyle w:val="Bullet"/>
              <w:numPr>
                <w:ilvl w:val="0"/>
                <w:numId w:val="0"/>
              </w:numPr>
              <w:spacing w:before="60" w:after="60"/>
              <w:ind w:left="322"/>
              <w:contextualSpacing w:val="0"/>
            </w:pPr>
          </w:p>
          <w:p w:rsidR="00396CDF" w:rsidRPr="001A1AC4" w:rsidRDefault="00396CDF" w:rsidP="00EC0708">
            <w:pPr>
              <w:pStyle w:val="Bullet"/>
              <w:numPr>
                <w:ilvl w:val="0"/>
                <w:numId w:val="0"/>
              </w:numPr>
              <w:spacing w:before="60" w:after="60"/>
              <w:ind w:left="322"/>
              <w:contextualSpacing w:val="0"/>
            </w:pPr>
          </w:p>
        </w:tc>
      </w:tr>
    </w:tbl>
    <w:p w:rsidR="009952D3" w:rsidRDefault="009952D3" w:rsidP="009952D3">
      <w:pPr>
        <w:pStyle w:val="Heading1"/>
        <w:rPr>
          <w:lang w:val="en-US"/>
        </w:rPr>
      </w:pPr>
    </w:p>
    <w:p w:rsidR="009952D3" w:rsidRPr="00AF7BD3" w:rsidRDefault="009952D3" w:rsidP="009952D3">
      <w:pPr>
        <w:pStyle w:val="Heading1"/>
        <w:rPr>
          <w:lang w:val="en-US"/>
        </w:rPr>
      </w:pPr>
      <w:r>
        <w:rPr>
          <w:lang w:val="en-US"/>
        </w:rPr>
        <w:t>Looking for partner located in areas with the following assets</w:t>
      </w:r>
      <w:r w:rsidR="00625B63">
        <w:rPr>
          <w:lang w:val="en-US"/>
        </w:rPr>
        <w:t xml:space="preserve"> </w:t>
      </w:r>
      <w:r w:rsidR="00625B63" w:rsidRPr="00625B63">
        <w:rPr>
          <w:rFonts w:eastAsiaTheme="minorHAnsi" w:cs="Tahoma"/>
          <w:b w:val="0"/>
          <w:i/>
          <w:color w:val="679E2A"/>
          <w:szCs w:val="22"/>
        </w:rPr>
        <w:t xml:space="preserve">(select as many </w:t>
      </w:r>
      <w:r w:rsidR="00625B63">
        <w:rPr>
          <w:rFonts w:eastAsiaTheme="minorHAnsi" w:cs="Tahoma"/>
          <w:b w:val="0"/>
          <w:i/>
          <w:color w:val="679E2A"/>
          <w:szCs w:val="22"/>
        </w:rPr>
        <w:t xml:space="preserve">items </w:t>
      </w:r>
      <w:r w:rsidR="00625B63" w:rsidRPr="00625B63">
        <w:rPr>
          <w:rFonts w:eastAsiaTheme="minorHAnsi" w:cs="Tahoma"/>
          <w:b w:val="0"/>
          <w:i/>
          <w:color w:val="679E2A"/>
          <w:szCs w:val="22"/>
        </w:rPr>
        <w:t>as you want)</w:t>
      </w:r>
    </w:p>
    <w:tbl>
      <w:tblPr>
        <w:tblW w:w="9634" w:type="dxa"/>
        <w:tblLook w:val="01E0" w:firstRow="1" w:lastRow="1" w:firstColumn="1" w:lastColumn="1" w:noHBand="0" w:noVBand="0"/>
      </w:tblPr>
      <w:tblGrid>
        <w:gridCol w:w="2830"/>
        <w:gridCol w:w="3941"/>
        <w:gridCol w:w="2863"/>
      </w:tblGrid>
      <w:tr w:rsidR="009952D3" w:rsidRPr="00EC0708" w:rsidTr="00396CDF">
        <w:trPr>
          <w:cantSplit/>
          <w:trHeight w:hRule="exact" w:val="145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2D3" w:rsidRDefault="001E088A" w:rsidP="00566612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218720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D3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9952D3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9952D3" w:rsidRPr="009952D3">
              <w:t>High Nature Value</w:t>
            </w:r>
          </w:p>
          <w:p w:rsidR="009952D3" w:rsidRPr="00AA28AB" w:rsidRDefault="001E088A" w:rsidP="00566612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020205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D3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9952D3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9952D3" w:rsidRPr="00791AAE">
              <w:t>Cropland</w:t>
            </w:r>
            <w:r w:rsidR="00396CDF" w:rsidRPr="00791AAE">
              <w:t xml:space="preserve"> (Arable)</w:t>
            </w:r>
            <w:r w:rsidR="00396CDF">
              <w:t xml:space="preserve"> </w:t>
            </w:r>
          </w:p>
          <w:p w:rsidR="009952D3" w:rsidRDefault="001E088A" w:rsidP="00566612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45056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D3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9952D3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9952D3" w:rsidRPr="009952D3">
              <w:t>Pasture</w:t>
            </w:r>
          </w:p>
          <w:p w:rsidR="009952D3" w:rsidRPr="001A1AC4" w:rsidRDefault="009952D3" w:rsidP="00566612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2D3" w:rsidRDefault="001E088A" w:rsidP="00566612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81469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D3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9952D3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9952D3" w:rsidRPr="009952D3">
              <w:rPr>
                <w:rFonts w:eastAsia="Times New Roman" w:cs="Times New Roman"/>
                <w:color w:val="000000"/>
                <w:lang w:eastAsia="en-GB"/>
              </w:rPr>
              <w:t>Forest</w:t>
            </w:r>
          </w:p>
          <w:p w:rsidR="009952D3" w:rsidRDefault="001E088A" w:rsidP="00566612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310146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D3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9952D3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9952D3" w:rsidRPr="009952D3">
              <w:t>Non-productive</w:t>
            </w:r>
            <w:r w:rsidR="009952D3">
              <w:t xml:space="preserve"> land</w:t>
            </w:r>
          </w:p>
          <w:p w:rsidR="009952D3" w:rsidRPr="001A1AC4" w:rsidRDefault="001E088A" w:rsidP="009952D3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935239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D3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9952D3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9952D3" w:rsidRPr="009952D3">
              <w:t>Industry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2D3" w:rsidRDefault="001E088A" w:rsidP="00566612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051373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D3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9952D3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9952D3" w:rsidRPr="009952D3">
              <w:t>Presence of relevant cultural sites</w:t>
            </w:r>
          </w:p>
          <w:p w:rsidR="009952D3" w:rsidRDefault="001E088A" w:rsidP="00566612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525832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D3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9952D3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9952D3" w:rsidRPr="009952D3">
              <w:t>Mineral extraction</w:t>
            </w:r>
          </w:p>
          <w:p w:rsidR="009952D3" w:rsidRDefault="001E088A" w:rsidP="009952D3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14562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952D3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9952D3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9952D3" w:rsidRPr="009952D3">
              <w:t>Protected areas</w:t>
            </w:r>
          </w:p>
        </w:tc>
      </w:tr>
    </w:tbl>
    <w:p w:rsidR="00396CDF" w:rsidRDefault="00396CDF" w:rsidP="00690BD9">
      <w:pPr>
        <w:tabs>
          <w:tab w:val="clear" w:pos="4536"/>
          <w:tab w:val="clear" w:pos="4935"/>
          <w:tab w:val="clear" w:pos="5460"/>
        </w:tabs>
        <w:spacing w:afterAutospacing="0"/>
        <w:contextualSpacing w:val="0"/>
        <w:rPr>
          <w:b/>
          <w:color w:val="00B050"/>
          <w:lang w:val="en-US"/>
        </w:rPr>
      </w:pPr>
    </w:p>
    <w:p w:rsidR="00B5189D" w:rsidRDefault="00B5189D" w:rsidP="00690BD9">
      <w:pPr>
        <w:tabs>
          <w:tab w:val="clear" w:pos="4536"/>
          <w:tab w:val="clear" w:pos="4935"/>
          <w:tab w:val="clear" w:pos="5460"/>
        </w:tabs>
        <w:spacing w:afterAutospacing="0"/>
        <w:contextualSpacing w:val="0"/>
        <w:rPr>
          <w:b/>
          <w:color w:val="00B050"/>
          <w:lang w:val="en-US"/>
        </w:rPr>
      </w:pPr>
    </w:p>
    <w:p w:rsidR="009D4A1B" w:rsidRPr="00690BD9" w:rsidRDefault="009D4A1B" w:rsidP="00690BD9">
      <w:pPr>
        <w:tabs>
          <w:tab w:val="clear" w:pos="4536"/>
          <w:tab w:val="clear" w:pos="4935"/>
          <w:tab w:val="clear" w:pos="5460"/>
        </w:tabs>
        <w:spacing w:afterAutospacing="0"/>
        <w:contextualSpacing w:val="0"/>
        <w:rPr>
          <w:rFonts w:eastAsiaTheme="majorEastAsia" w:cstheme="majorBidi"/>
          <w:b/>
          <w:color w:val="00B050"/>
          <w:szCs w:val="32"/>
          <w:lang w:val="en-US"/>
        </w:rPr>
      </w:pPr>
      <w:r w:rsidRPr="00690BD9">
        <w:rPr>
          <w:b/>
          <w:color w:val="00B050"/>
          <w:lang w:val="en-US"/>
        </w:rPr>
        <w:lastRenderedPageBreak/>
        <w:t>Topic of the project</w:t>
      </w:r>
      <w:r w:rsidRPr="00690BD9">
        <w:rPr>
          <w:color w:val="00B050"/>
          <w:lang w:val="en-US"/>
        </w:rPr>
        <w:t xml:space="preserve"> </w:t>
      </w:r>
      <w:r w:rsidRPr="007435AA">
        <w:rPr>
          <w:i/>
          <w:color w:val="679E2A"/>
          <w:lang w:val="en-US"/>
        </w:rPr>
        <w:t xml:space="preserve">(select </w:t>
      </w:r>
      <w:r w:rsidR="00625B63">
        <w:rPr>
          <w:i/>
          <w:color w:val="679E2A"/>
          <w:lang w:val="en-US"/>
        </w:rPr>
        <w:t>up to 10 items</w:t>
      </w:r>
      <w:r w:rsidRPr="007435AA">
        <w:rPr>
          <w:i/>
          <w:color w:val="679E2A"/>
          <w:lang w:val="en-US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353"/>
        <w:gridCol w:w="4501"/>
      </w:tblGrid>
      <w:tr w:rsidR="00B55CC6" w:rsidRPr="00E82E07" w:rsidTr="00396CDF">
        <w:tc>
          <w:tcPr>
            <w:tcW w:w="2716" w:type="pct"/>
            <w:shd w:val="clear" w:color="auto" w:fill="EFF7C1"/>
          </w:tcPr>
          <w:p w:rsidR="00E85336" w:rsidRPr="00396CDF" w:rsidRDefault="00E85336" w:rsidP="00396CDF">
            <w:pPr>
              <w:spacing w:afterAutospacing="0"/>
              <w:contextualSpacing w:val="0"/>
              <w:rPr>
                <w:b/>
                <w:lang w:val="en-GB"/>
              </w:rPr>
            </w:pPr>
          </w:p>
          <w:p w:rsidR="00B55CC6" w:rsidRPr="00B55CC6" w:rsidRDefault="001E088A" w:rsidP="00396CDF">
            <w:pPr>
              <w:spacing w:afterAutospacing="0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803912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E85336" w:rsidRPr="00B55CC6">
              <w:rPr>
                <w:lang w:val="en-GB"/>
              </w:rPr>
              <w:t xml:space="preserve"> </w:t>
            </w:r>
            <w:r w:rsidR="00B55CC6" w:rsidRPr="00B55CC6">
              <w:rPr>
                <w:lang w:val="en-GB"/>
              </w:rPr>
              <w:t>Innovation</w:t>
            </w:r>
          </w:p>
          <w:p w:rsidR="00B55CC6" w:rsidRPr="00B55CC6" w:rsidRDefault="001E088A" w:rsidP="00B55CC6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77477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B55CC6" w:rsidRPr="00B55CC6">
              <w:rPr>
                <w:lang w:val="en-GB"/>
              </w:rPr>
              <w:t xml:space="preserve">  Research &amp; Development</w:t>
            </w:r>
          </w:p>
          <w:p w:rsidR="00B55CC6" w:rsidRPr="00B55CC6" w:rsidRDefault="001E088A" w:rsidP="00B55CC6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445378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B55CC6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B55CC6" w:rsidRPr="00B55CC6">
              <w:rPr>
                <w:lang w:val="en-GB"/>
              </w:rPr>
              <w:t xml:space="preserve">  New technologies </w:t>
            </w:r>
          </w:p>
          <w:p w:rsidR="00B55CC6" w:rsidRPr="00B55CC6" w:rsidRDefault="001E088A" w:rsidP="00B55CC6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746766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B55CC6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B55CC6" w:rsidRPr="00B55CC6">
              <w:rPr>
                <w:lang w:val="en-GB"/>
              </w:rPr>
              <w:t xml:space="preserve">  Knowledge transfer / education / training activities</w:t>
            </w:r>
          </w:p>
          <w:p w:rsidR="00B55CC6" w:rsidRPr="00B55CC6" w:rsidRDefault="001E088A" w:rsidP="00B55CC6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1797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396CDF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B55CC6" w:rsidRPr="00396CDF">
              <w:rPr>
                <w:lang w:val="en-GB"/>
              </w:rPr>
              <w:t xml:space="preserve">  Broadband /</w:t>
            </w:r>
            <w:r w:rsidR="00B55CC6" w:rsidRPr="00B55CC6">
              <w:rPr>
                <w:lang w:val="en-GB"/>
              </w:rPr>
              <w:t xml:space="preserve"> Internet / ICT </w:t>
            </w:r>
          </w:p>
          <w:p w:rsidR="00B55CC6" w:rsidRPr="00B55CC6" w:rsidRDefault="001E088A" w:rsidP="00B55CC6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414939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B55CC6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B55CC6" w:rsidRPr="00B55CC6">
              <w:rPr>
                <w:lang w:val="en-GB"/>
              </w:rPr>
              <w:t xml:space="preserve">  Culture and Cultural heritage</w:t>
            </w:r>
          </w:p>
        </w:tc>
        <w:tc>
          <w:tcPr>
            <w:tcW w:w="2284" w:type="pct"/>
            <w:vMerge w:val="restart"/>
            <w:shd w:val="clear" w:color="auto" w:fill="DAEEF3" w:themeFill="accent5" w:themeFillTint="33"/>
          </w:tcPr>
          <w:p w:rsidR="00685ECE" w:rsidRPr="00685ECE" w:rsidRDefault="001E088A" w:rsidP="00685ECE">
            <w:pPr>
              <w:spacing w:before="6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536340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Built environment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996212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Village, harbour renewal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892418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Public / community spaces / green areas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910294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Energy efficiency, retro fitting buildings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640499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Reconversion brownfield areas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73950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Rural infrastructures</w:t>
            </w:r>
          </w:p>
          <w:p w:rsidR="00685ECE" w:rsidRPr="00685ECE" w:rsidRDefault="00685ECE" w:rsidP="00685ECE">
            <w:pPr>
              <w:spacing w:before="240" w:after="60" w:afterAutospacing="0"/>
              <w:contextualSpacing w:val="0"/>
              <w:rPr>
                <w:lang w:val="en-GB"/>
              </w:rPr>
            </w:pPr>
            <w:r w:rsidRPr="00685ECE">
              <w:rPr>
                <w:lang w:val="en-GB"/>
              </w:rPr>
              <w:t>Social inclusion / Public services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57831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Integrated service delivery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745231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Social services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915362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Transport &amp; Mobility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914975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Education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224980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Health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560683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</w:t>
            </w:r>
            <w:r w:rsidR="00685ECE" w:rsidRPr="00396CDF">
              <w:rPr>
                <w:lang w:val="en-GB"/>
              </w:rPr>
              <w:t>Housing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98838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Anti discrimination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264653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Social enterprises</w:t>
            </w:r>
          </w:p>
          <w:p w:rsidR="00685ECE" w:rsidRDefault="001E088A" w:rsidP="00685ECE">
            <w:pPr>
              <w:spacing w:before="240" w:after="60" w:afterAutospacing="0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393416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Employment / job creation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34067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Access to labour market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566683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</w:t>
            </w:r>
            <w:r w:rsidR="00685ECE" w:rsidRPr="00396CDF">
              <w:rPr>
                <w:lang w:val="en-GB"/>
              </w:rPr>
              <w:t>Work-private life reconciliation</w:t>
            </w:r>
            <w:r w:rsidR="00396CDF">
              <w:rPr>
                <w:lang w:val="en-GB"/>
              </w:rPr>
              <w:t xml:space="preserve"> </w:t>
            </w:r>
            <w:r w:rsidR="00396CDF" w:rsidRPr="00791AAE">
              <w:rPr>
                <w:lang w:val="en-GB"/>
              </w:rPr>
              <w:t>(work life balance)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674460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Self-employment</w:t>
            </w:r>
          </w:p>
          <w:p w:rsidR="00685ECE" w:rsidRPr="00685ECE" w:rsidRDefault="001E088A" w:rsidP="00685ECE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347093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Upskilling   </w:t>
            </w:r>
          </w:p>
          <w:p w:rsidR="00685ECE" w:rsidRPr="00685ECE" w:rsidRDefault="00685ECE" w:rsidP="00685ECE">
            <w:pPr>
              <w:spacing w:before="240" w:after="60" w:afterAutospacing="0"/>
              <w:contextualSpacing w:val="0"/>
              <w:rPr>
                <w:lang w:val="en-GB"/>
              </w:rPr>
            </w:pPr>
            <w:r w:rsidRPr="00685ECE">
              <w:rPr>
                <w:lang w:val="en-GB"/>
              </w:rPr>
              <w:t>Target groups: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394480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Youth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012683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Women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200129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Long term unemployed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09000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Homeless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984272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Elderly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947699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Migrants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421225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Fishermen</w:t>
            </w:r>
          </w:p>
          <w:p w:rsidR="00396CDF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2135057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Marginalised communities 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12604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People with disabilities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-1424568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Ex offenders</w:t>
            </w:r>
          </w:p>
          <w:p w:rsidR="00685ECE" w:rsidRPr="00685ECE" w:rsidRDefault="001E088A" w:rsidP="00B701DF">
            <w:pPr>
              <w:spacing w:before="60" w:after="60" w:afterAutospacing="0"/>
              <w:ind w:left="313"/>
              <w:contextualSpacing w:val="0"/>
              <w:rPr>
                <w:lang w:val="en-GB"/>
              </w:rPr>
            </w:pPr>
            <w:sdt>
              <w:sdtPr>
                <w:rPr>
                  <w:lang w:val="en-GB"/>
                </w:rPr>
                <w:id w:val="1849979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ECE" w:rsidRPr="00685ECE">
                  <w:rPr>
                    <w:rFonts w:ascii="Segoe UI Symbol" w:hAnsi="Segoe UI Symbol" w:cs="Segoe UI Symbol"/>
                    <w:lang w:val="en-GB"/>
                  </w:rPr>
                  <w:t>☐</w:t>
                </w:r>
              </w:sdtContent>
            </w:sdt>
            <w:r w:rsidR="00685ECE" w:rsidRPr="00685ECE">
              <w:rPr>
                <w:lang w:val="en-GB"/>
              </w:rPr>
              <w:t xml:space="preserve">  Others</w:t>
            </w:r>
          </w:p>
          <w:p w:rsidR="00B55CC6" w:rsidRPr="00685ECE" w:rsidRDefault="00B55CC6" w:rsidP="00B701DF">
            <w:pPr>
              <w:spacing w:after="100"/>
              <w:rPr>
                <w:lang w:val="en-GB"/>
              </w:rPr>
            </w:pPr>
          </w:p>
        </w:tc>
      </w:tr>
      <w:tr w:rsidR="00B55CC6" w:rsidTr="00396CDF">
        <w:tc>
          <w:tcPr>
            <w:tcW w:w="2716" w:type="pct"/>
            <w:shd w:val="clear" w:color="auto" w:fill="FDE9D9" w:themeFill="accent6" w:themeFillTint="33"/>
          </w:tcPr>
          <w:p w:rsidR="00E85336" w:rsidRDefault="00E85336" w:rsidP="00396CDF">
            <w:pPr>
              <w:pStyle w:val="Bullet"/>
              <w:numPr>
                <w:ilvl w:val="0"/>
                <w:numId w:val="0"/>
              </w:numPr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</w:p>
          <w:p w:rsidR="00B55CC6" w:rsidRPr="00B55CC6" w:rsidRDefault="00B55CC6" w:rsidP="00396CDF">
            <w:pPr>
              <w:pStyle w:val="Bullet"/>
              <w:numPr>
                <w:ilvl w:val="0"/>
                <w:numId w:val="0"/>
              </w:numPr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r w:rsidRPr="00B55CC6">
              <w:rPr>
                <w:rFonts w:eastAsia="Times New Roman" w:cs="Times New Roman"/>
                <w:color w:val="000000"/>
                <w:lang w:eastAsia="en-GB"/>
              </w:rPr>
              <w:t>Agriculture &amp; Farming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ind w:left="306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709019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Small farms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ind w:left="306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70152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396CDF">
              <w:rPr>
                <w:rFonts w:eastAsia="Times New Roman" w:cs="Times New Roman"/>
                <w:color w:val="000000"/>
                <w:lang w:eastAsia="en-GB"/>
              </w:rPr>
              <w:t>Semi-subsistence farming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ind w:left="306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2074925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Organic farming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ind w:left="306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670286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Livestock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ind w:left="306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274671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Animal welfare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ind w:left="306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468698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Young farmers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ind w:left="306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706325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Urban farming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24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76834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Forestry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6260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Food &amp; Drink</w:t>
            </w:r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</w:p>
          <w:p w:rsidR="00B55CC6" w:rsidRPr="00B55CC6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6486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Marketing</w:t>
            </w:r>
          </w:p>
          <w:p w:rsidR="00B55CC6" w:rsidRPr="00B55CC6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281955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396CDF">
              <w:rPr>
                <w:rFonts w:eastAsia="Times New Roman" w:cs="Times New Roman"/>
                <w:color w:val="000000"/>
                <w:lang w:eastAsia="en-GB"/>
              </w:rPr>
              <w:t>Supply chains/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Producer organisations &amp; Cooperatives</w:t>
            </w:r>
          </w:p>
          <w:p w:rsidR="00B55CC6" w:rsidRPr="00B55CC6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130674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Non-food products / Crafts</w:t>
            </w:r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461495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Business development</w:t>
            </w:r>
          </w:p>
          <w:p w:rsidR="00B55CC6" w:rsidRPr="00685ECE" w:rsidRDefault="001E088A" w:rsidP="00685EC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875957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685EC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685EC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Economic diversification</w:t>
            </w:r>
          </w:p>
          <w:p w:rsidR="00B55CC6" w:rsidRPr="00B55CC6" w:rsidRDefault="001E088A" w:rsidP="00527A0F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</w:pPr>
            <w:sdt>
              <w:sdtPr>
                <w:id w:val="52291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B55CC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B55CC6" w:rsidRPr="00B55CC6"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Tourism / Territorial branding</w:t>
            </w:r>
          </w:p>
        </w:tc>
        <w:tc>
          <w:tcPr>
            <w:tcW w:w="2284" w:type="pct"/>
            <w:vMerge/>
          </w:tcPr>
          <w:p w:rsidR="00B55CC6" w:rsidRDefault="00B55CC6" w:rsidP="00B55CC6">
            <w:pPr>
              <w:rPr>
                <w:lang w:val="en-US"/>
              </w:rPr>
            </w:pPr>
          </w:p>
        </w:tc>
      </w:tr>
      <w:tr w:rsidR="00B55CC6" w:rsidRPr="00E82E07" w:rsidTr="00396CDF">
        <w:tc>
          <w:tcPr>
            <w:tcW w:w="2716" w:type="pct"/>
            <w:shd w:val="clear" w:color="auto" w:fill="EAF1DD" w:themeFill="accent3" w:themeFillTint="33"/>
          </w:tcPr>
          <w:p w:rsidR="00E85336" w:rsidRDefault="00E85336" w:rsidP="00396CDF">
            <w:pPr>
              <w:pStyle w:val="Bullet"/>
              <w:numPr>
                <w:ilvl w:val="0"/>
                <w:numId w:val="0"/>
              </w:numPr>
              <w:contextualSpacing w:val="0"/>
              <w:rPr>
                <w:rFonts w:eastAsia="Times New Roman" w:cs="Times New Roman"/>
                <w:color w:val="000000"/>
                <w:lang w:val="fr-FR" w:eastAsia="en-GB"/>
              </w:rPr>
            </w:pPr>
          </w:p>
          <w:p w:rsidR="00B55CC6" w:rsidRPr="002A0CFF" w:rsidRDefault="001E088A" w:rsidP="00396CDF">
            <w:pPr>
              <w:pStyle w:val="Bullet"/>
              <w:numPr>
                <w:ilvl w:val="0"/>
                <w:numId w:val="0"/>
              </w:numPr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fr-FR" w:eastAsia="en-GB"/>
                </w:rPr>
                <w:id w:val="753016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5336" w:rsidRPr="00E82E07">
                  <w:rPr>
                    <w:rFonts w:ascii="Segoe UI Symbol" w:eastAsia="Times New Roman" w:hAnsi="Segoe UI Symbol" w:cs="Segoe UI Symbol"/>
                    <w:color w:val="000000"/>
                    <w:lang w:val="fr-FR" w:eastAsia="en-GB"/>
                  </w:rPr>
                  <w:t>☐</w:t>
                </w:r>
              </w:sdtContent>
            </w:sdt>
            <w:r w:rsidR="00E85336" w:rsidRPr="00E82E07">
              <w:rPr>
                <w:rFonts w:eastAsia="Times New Roman" w:cs="Times New Roman"/>
                <w:color w:val="000000"/>
                <w:lang w:val="fr-FR" w:eastAsia="en-GB"/>
              </w:rPr>
              <w:t xml:space="preserve">  </w:t>
            </w:r>
            <w:r w:rsidR="00396CDF">
              <w:rPr>
                <w:rFonts w:eastAsia="Times New Roman" w:cs="Times New Roman"/>
                <w:color w:val="000000"/>
                <w:lang w:val="fr-FR" w:eastAsia="en-GB"/>
              </w:rPr>
              <w:t>Natural E</w:t>
            </w:r>
            <w:r w:rsidR="00B55CC6" w:rsidRPr="00E82E07">
              <w:rPr>
                <w:rFonts w:eastAsia="Times New Roman" w:cs="Times New Roman"/>
                <w:color w:val="000000"/>
                <w:lang w:val="fr-FR" w:eastAsia="en-GB"/>
              </w:rPr>
              <w:t>nvironment &amp; Resources / Landscape</w:t>
            </w:r>
          </w:p>
          <w:p w:rsidR="00B55CC6" w:rsidRPr="00E82E07" w:rsidRDefault="001E088A" w:rsidP="0080396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val="fr-FR"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val="fr-FR" w:eastAsia="en-GB"/>
                </w:rPr>
                <w:id w:val="1998533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E82E07">
                  <w:rPr>
                    <w:rFonts w:ascii="Segoe UI Symbol" w:eastAsia="Times New Roman" w:hAnsi="Segoe UI Symbol" w:cs="Segoe UI Symbol"/>
                    <w:color w:val="000000"/>
                    <w:lang w:val="fr-FR" w:eastAsia="en-GB"/>
                  </w:rPr>
                  <w:t>☐</w:t>
                </w:r>
              </w:sdtContent>
            </w:sdt>
            <w:r w:rsidR="00B55CC6" w:rsidRPr="00E82E07">
              <w:rPr>
                <w:rFonts w:eastAsia="Times New Roman" w:cs="Times New Roman"/>
                <w:color w:val="000000"/>
                <w:lang w:val="fr-FR" w:eastAsia="en-GB"/>
              </w:rPr>
              <w:t xml:space="preserve">  Climate change mitigation / adaptation </w:t>
            </w:r>
          </w:p>
          <w:p w:rsidR="00B55CC6" w:rsidRPr="0080396E" w:rsidRDefault="001E088A" w:rsidP="0080396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635523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80396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80396E">
              <w:rPr>
                <w:rFonts w:eastAsia="Times New Roman" w:cs="Times New Roman"/>
                <w:color w:val="000000"/>
                <w:lang w:eastAsia="en-GB"/>
              </w:rPr>
              <w:t xml:space="preserve">  Local energy production / renewable energies</w:t>
            </w:r>
          </w:p>
          <w:p w:rsidR="00B55CC6" w:rsidRPr="00B55CC6" w:rsidRDefault="001E088A" w:rsidP="0080396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145089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80396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80396E">
              <w:rPr>
                <w:rFonts w:eastAsia="Times New Roman" w:cs="Times New Roman"/>
                <w:color w:val="000000"/>
                <w:lang w:eastAsia="en-GB"/>
              </w:rPr>
              <w:t xml:space="preserve">  Circular economy / bio, green economy</w:t>
            </w:r>
          </w:p>
        </w:tc>
        <w:tc>
          <w:tcPr>
            <w:tcW w:w="2284" w:type="pct"/>
            <w:vMerge/>
          </w:tcPr>
          <w:p w:rsidR="00B55CC6" w:rsidRDefault="00B55CC6" w:rsidP="00B55CC6">
            <w:pPr>
              <w:rPr>
                <w:lang w:val="en-US"/>
              </w:rPr>
            </w:pPr>
          </w:p>
        </w:tc>
      </w:tr>
      <w:tr w:rsidR="00B55CC6" w:rsidRPr="00E82E07" w:rsidTr="00396CDF">
        <w:tc>
          <w:tcPr>
            <w:tcW w:w="2716" w:type="pct"/>
            <w:shd w:val="clear" w:color="auto" w:fill="E5DFEC" w:themeFill="accent4" w:themeFillTint="33"/>
          </w:tcPr>
          <w:p w:rsidR="00E85336" w:rsidRDefault="00E85336" w:rsidP="00396CDF">
            <w:pPr>
              <w:pStyle w:val="Bullet"/>
              <w:numPr>
                <w:ilvl w:val="0"/>
                <w:numId w:val="0"/>
              </w:numPr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</w:p>
          <w:p w:rsidR="00B55CC6" w:rsidRPr="00B55CC6" w:rsidRDefault="001E088A" w:rsidP="00396CDF">
            <w:pPr>
              <w:pStyle w:val="Bullet"/>
              <w:numPr>
                <w:ilvl w:val="0"/>
                <w:numId w:val="0"/>
              </w:numPr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-1280645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96CDF">
                  <w:rPr>
                    <w:rFonts w:ascii="MS Gothic" w:eastAsia="MS Gothic" w:hAnsi="MS Gothic" w:cs="Times New Roman" w:hint="eastAsia"/>
                    <w:color w:val="000000"/>
                    <w:lang w:eastAsia="en-GB"/>
                  </w:rPr>
                  <w:t>☐</w:t>
                </w:r>
              </w:sdtContent>
            </w:sdt>
            <w:r w:rsidR="00E85336" w:rsidRPr="0080396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506047">
              <w:rPr>
                <w:rFonts w:eastAsia="Times New Roman" w:cs="Times New Roman"/>
                <w:color w:val="000000"/>
                <w:lang w:eastAsia="en-GB"/>
              </w:rPr>
              <w:t>Governance</w:t>
            </w:r>
          </w:p>
          <w:p w:rsidR="00B55CC6" w:rsidRPr="00B55CC6" w:rsidRDefault="001E088A" w:rsidP="0080396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87891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80396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80396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506047">
              <w:rPr>
                <w:rFonts w:eastAsia="Times New Roman" w:cs="Times New Roman"/>
                <w:color w:val="000000"/>
                <w:lang w:eastAsia="en-GB"/>
              </w:rPr>
              <w:t>Community development</w:t>
            </w:r>
          </w:p>
          <w:p w:rsidR="00B55CC6" w:rsidRPr="00B55CC6" w:rsidRDefault="001E088A" w:rsidP="0080396E">
            <w:pPr>
              <w:pStyle w:val="Bullet"/>
              <w:numPr>
                <w:ilvl w:val="0"/>
                <w:numId w:val="0"/>
              </w:numPr>
              <w:spacing w:before="60" w:after="60"/>
              <w:contextualSpacing w:val="0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rPr>
                  <w:rFonts w:eastAsia="Times New Roman" w:cs="Times New Roman"/>
                  <w:color w:val="000000"/>
                  <w:lang w:eastAsia="en-GB"/>
                </w:rPr>
                <w:id w:val="206236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5CC6" w:rsidRPr="0080396E">
                  <w:rPr>
                    <w:rFonts w:ascii="Segoe UI Symbol" w:eastAsia="Times New Roman" w:hAnsi="Segoe UI Symbol" w:cs="Segoe UI Symbol"/>
                    <w:color w:val="000000"/>
                    <w:lang w:eastAsia="en-GB"/>
                  </w:rPr>
                  <w:t>☐</w:t>
                </w:r>
              </w:sdtContent>
            </w:sdt>
            <w:r w:rsidR="00B55CC6" w:rsidRPr="0080396E"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  <w:r w:rsidR="00B55CC6" w:rsidRPr="00B55CC6">
              <w:rPr>
                <w:rFonts w:eastAsia="Times New Roman" w:cs="Times New Roman"/>
                <w:color w:val="000000"/>
                <w:lang w:eastAsia="en-GB"/>
              </w:rPr>
              <w:t>Rural Urban linkages</w:t>
            </w:r>
          </w:p>
        </w:tc>
        <w:tc>
          <w:tcPr>
            <w:tcW w:w="2284" w:type="pct"/>
            <w:vMerge/>
          </w:tcPr>
          <w:p w:rsidR="00B55CC6" w:rsidRDefault="00B55CC6" w:rsidP="00B55CC6">
            <w:pPr>
              <w:rPr>
                <w:lang w:val="en-US"/>
              </w:rPr>
            </w:pPr>
          </w:p>
        </w:tc>
      </w:tr>
      <w:tr w:rsidR="00B701DF" w:rsidTr="00B701DF">
        <w:tc>
          <w:tcPr>
            <w:tcW w:w="5000" w:type="pct"/>
            <w:gridSpan w:val="2"/>
            <w:shd w:val="clear" w:color="auto" w:fill="auto"/>
          </w:tcPr>
          <w:p w:rsidR="00B701DF" w:rsidRDefault="00B701DF" w:rsidP="00B701DF">
            <w:pPr>
              <w:spacing w:afterAutospacing="0"/>
              <w:contextualSpacing w:val="0"/>
            </w:pPr>
            <w:r w:rsidRPr="00B701DF">
              <w:rPr>
                <w:b/>
              </w:rPr>
              <w:t>Additional keywords:</w:t>
            </w:r>
            <w:r w:rsidRPr="00E93FF4">
              <w:t xml:space="preserve"> (up to 3)</w:t>
            </w:r>
          </w:p>
          <w:p w:rsidR="00B701DF" w:rsidRDefault="00B701DF" w:rsidP="00B55CC6">
            <w:pPr>
              <w:rPr>
                <w:lang w:val="en-US"/>
              </w:rPr>
            </w:pPr>
          </w:p>
          <w:p w:rsidR="00B701DF" w:rsidRDefault="00B701DF" w:rsidP="00B55CC6">
            <w:pPr>
              <w:rPr>
                <w:lang w:val="en-US"/>
              </w:rPr>
            </w:pPr>
          </w:p>
        </w:tc>
      </w:tr>
    </w:tbl>
    <w:p w:rsidR="009D4A1B" w:rsidRDefault="00690BD9" w:rsidP="003B32B8">
      <w:pPr>
        <w:pStyle w:val="Heading3"/>
      </w:pPr>
      <w:r>
        <w:lastRenderedPageBreak/>
        <w:t xml:space="preserve">about your idea &amp; offer </w:t>
      </w:r>
    </w:p>
    <w:p w:rsidR="00481ECE" w:rsidRDefault="00481ECE" w:rsidP="00481ECE">
      <w:pPr>
        <w:rPr>
          <w:i/>
          <w:color w:val="92D050"/>
          <w:lang w:val="en-US"/>
        </w:rPr>
      </w:pPr>
      <w:r w:rsidRPr="00481ECE">
        <w:rPr>
          <w:rStyle w:val="Heading1Char"/>
        </w:rPr>
        <w:t>Initial position / background / local context of the proposed project</w:t>
      </w:r>
      <w:r w:rsidRPr="00F0403B">
        <w:rPr>
          <w:lang w:val="en-US"/>
        </w:rPr>
        <w:t xml:space="preserve"> </w:t>
      </w:r>
      <w:r w:rsidRPr="007435AA">
        <w:rPr>
          <w:i/>
          <w:color w:val="679E2A"/>
          <w:lang w:val="en-US"/>
        </w:rPr>
        <w:t xml:space="preserve">(max 800 characters) </w:t>
      </w:r>
      <w:r w:rsidRPr="007435AA">
        <w:rPr>
          <w:i/>
          <w:color w:val="679E2A"/>
          <w:lang w:val="en-US"/>
        </w:rPr>
        <w:br/>
        <w:t>The starting situation or local context in which the projects is going to operate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9322"/>
      </w:tblGrid>
      <w:tr w:rsidR="00481ECE" w:rsidRPr="00E82E07" w:rsidTr="00A413C6">
        <w:trPr>
          <w:trHeight w:val="1143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ECE" w:rsidRPr="00AA28AB" w:rsidRDefault="00481ECE" w:rsidP="009111EF">
            <w:pPr>
              <w:rPr>
                <w:lang w:val="en-US"/>
              </w:rPr>
            </w:pPr>
          </w:p>
        </w:tc>
      </w:tr>
    </w:tbl>
    <w:p w:rsidR="00481ECE" w:rsidRDefault="00481ECE" w:rsidP="00481ECE">
      <w:pPr>
        <w:rPr>
          <w:lang w:val="en-US"/>
        </w:rPr>
      </w:pPr>
    </w:p>
    <w:p w:rsidR="00481ECE" w:rsidRDefault="00481ECE" w:rsidP="00481ECE">
      <w:pPr>
        <w:rPr>
          <w:i/>
          <w:color w:val="92D050"/>
          <w:lang w:val="en-US"/>
        </w:rPr>
      </w:pPr>
      <w:r w:rsidRPr="00481ECE">
        <w:rPr>
          <w:rStyle w:val="Heading1Char"/>
        </w:rPr>
        <w:t xml:space="preserve">Proposed objectives / target group and activities </w:t>
      </w:r>
      <w:r w:rsidRPr="007435AA">
        <w:rPr>
          <w:i/>
          <w:color w:val="679E2A"/>
          <w:lang w:val="en-US"/>
        </w:rPr>
        <w:t>(max 800 characters)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9322"/>
      </w:tblGrid>
      <w:tr w:rsidR="00481ECE" w:rsidRPr="00E82E07" w:rsidTr="00A413C6">
        <w:trPr>
          <w:trHeight w:val="997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ECE" w:rsidRPr="00AA28AB" w:rsidRDefault="00481ECE" w:rsidP="009111EF">
            <w:pPr>
              <w:rPr>
                <w:lang w:val="en-US"/>
              </w:rPr>
            </w:pPr>
          </w:p>
        </w:tc>
      </w:tr>
    </w:tbl>
    <w:p w:rsidR="00481ECE" w:rsidRDefault="00481ECE" w:rsidP="00481ECE">
      <w:pPr>
        <w:rPr>
          <w:lang w:val="en-US"/>
        </w:rPr>
      </w:pPr>
    </w:p>
    <w:p w:rsidR="00481ECE" w:rsidRDefault="00481ECE" w:rsidP="00481ECE">
      <w:pPr>
        <w:rPr>
          <w:i/>
          <w:color w:val="92D050"/>
          <w:lang w:val="en-US"/>
        </w:rPr>
      </w:pPr>
      <w:r w:rsidRPr="00481ECE">
        <w:rPr>
          <w:rStyle w:val="Heading1Char"/>
        </w:rPr>
        <w:t xml:space="preserve">Country and /or kind of partner you are looking for </w:t>
      </w:r>
      <w:r w:rsidRPr="00124C6D">
        <w:rPr>
          <w:i/>
          <w:color w:val="679E2A"/>
          <w:lang w:val="en-US"/>
        </w:rPr>
        <w:t>(</w:t>
      </w:r>
      <w:r w:rsidR="00396CDF">
        <w:rPr>
          <w:i/>
          <w:color w:val="679E2A"/>
          <w:lang w:val="en-US"/>
        </w:rPr>
        <w:t>If the interest is in any EU Country please insert the words ALL EU</w:t>
      </w:r>
      <w:r w:rsidRPr="00124C6D">
        <w:rPr>
          <w:i/>
          <w:color w:val="679E2A"/>
          <w:lang w:val="en-US"/>
        </w:rPr>
        <w:t>)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9322"/>
      </w:tblGrid>
      <w:tr w:rsidR="00481ECE" w:rsidRPr="00E82E07" w:rsidTr="009111EF">
        <w:trPr>
          <w:trHeight w:val="68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ECE" w:rsidRPr="00AA28AB" w:rsidRDefault="00481ECE" w:rsidP="009111EF">
            <w:pPr>
              <w:rPr>
                <w:lang w:val="en-US"/>
              </w:rPr>
            </w:pPr>
          </w:p>
        </w:tc>
      </w:tr>
    </w:tbl>
    <w:p w:rsidR="00481ECE" w:rsidRDefault="00481ECE" w:rsidP="00481ECE">
      <w:pPr>
        <w:pStyle w:val="Heading1"/>
        <w:rPr>
          <w:rFonts w:eastAsiaTheme="minorHAnsi" w:cs="Tahoma"/>
          <w:b w:val="0"/>
          <w:color w:val="auto"/>
          <w:szCs w:val="22"/>
          <w:lang w:val="en-US"/>
        </w:rPr>
      </w:pPr>
    </w:p>
    <w:p w:rsidR="00481ECE" w:rsidRDefault="00481ECE" w:rsidP="00481ECE">
      <w:pPr>
        <w:pStyle w:val="Heading1"/>
      </w:pPr>
      <w:r w:rsidRPr="00F0403B">
        <w:t xml:space="preserve">Languages spoken by </w:t>
      </w:r>
      <w:r w:rsidR="00721CF4">
        <w:t>your</w:t>
      </w:r>
      <w:r w:rsidRPr="00F0403B">
        <w:t xml:space="preserve"> LAG 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9322"/>
      </w:tblGrid>
      <w:tr w:rsidR="00481ECE" w:rsidRPr="00E82E07" w:rsidTr="009111EF">
        <w:trPr>
          <w:trHeight w:val="68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1ECE" w:rsidRPr="0033443C" w:rsidRDefault="00481ECE" w:rsidP="009111EF">
            <w:pPr>
              <w:rPr>
                <w:lang w:val="en-US"/>
              </w:rPr>
            </w:pPr>
          </w:p>
        </w:tc>
      </w:tr>
    </w:tbl>
    <w:p w:rsidR="00AF4EEF" w:rsidRPr="00396CDF" w:rsidRDefault="00AF4EEF" w:rsidP="00396CDF">
      <w:pPr>
        <w:pStyle w:val="Heading3"/>
        <w:spacing w:line="240" w:lineRule="auto"/>
        <w:rPr>
          <w:sz w:val="18"/>
          <w:szCs w:val="18"/>
        </w:rPr>
      </w:pPr>
    </w:p>
    <w:p w:rsidR="00690BD9" w:rsidRPr="00690BD9" w:rsidRDefault="00690BD9" w:rsidP="00690BD9">
      <w:pPr>
        <w:pStyle w:val="Heading3"/>
      </w:pPr>
      <w:r>
        <w:t xml:space="preserve">Network Support Unit (NSU) </w:t>
      </w:r>
    </w:p>
    <w:p w:rsidR="00690BD9" w:rsidRDefault="00690BD9" w:rsidP="00690BD9">
      <w:pPr>
        <w:pStyle w:val="Heading1"/>
      </w:pPr>
      <w:r>
        <w:t>What support do you require from your NSU?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9322"/>
      </w:tblGrid>
      <w:tr w:rsidR="00690BD9" w:rsidRPr="00E82E07" w:rsidTr="007A22CB">
        <w:trPr>
          <w:trHeight w:val="68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2DF" w:rsidRDefault="000122DF" w:rsidP="007A22CB">
            <w:pPr>
              <w:rPr>
                <w:lang w:val="en-US"/>
              </w:rPr>
            </w:pPr>
          </w:p>
          <w:p w:rsidR="00396CDF" w:rsidRDefault="00396CDF" w:rsidP="007A22CB">
            <w:pPr>
              <w:rPr>
                <w:lang w:val="en-US"/>
              </w:rPr>
            </w:pPr>
          </w:p>
          <w:p w:rsidR="00396CDF" w:rsidRDefault="00396CDF" w:rsidP="007A22CB">
            <w:pPr>
              <w:rPr>
                <w:lang w:val="en-US"/>
              </w:rPr>
            </w:pPr>
          </w:p>
          <w:p w:rsidR="00396CDF" w:rsidRDefault="00396CDF" w:rsidP="007A22CB">
            <w:pPr>
              <w:rPr>
                <w:lang w:val="en-US"/>
              </w:rPr>
            </w:pPr>
          </w:p>
          <w:p w:rsidR="00396CDF" w:rsidRDefault="00396CDF" w:rsidP="007A22CB">
            <w:pPr>
              <w:rPr>
                <w:lang w:val="en-US"/>
              </w:rPr>
            </w:pPr>
          </w:p>
          <w:p w:rsidR="00396CDF" w:rsidRDefault="00396CDF" w:rsidP="007A22CB">
            <w:pPr>
              <w:rPr>
                <w:lang w:val="en-US"/>
              </w:rPr>
            </w:pPr>
          </w:p>
          <w:p w:rsidR="00396CDF" w:rsidRPr="0033443C" w:rsidRDefault="00396CDF" w:rsidP="007A22CB">
            <w:pPr>
              <w:rPr>
                <w:lang w:val="en-US"/>
              </w:rPr>
            </w:pPr>
          </w:p>
        </w:tc>
      </w:tr>
    </w:tbl>
    <w:p w:rsidR="00690BD9" w:rsidRPr="00690BD9" w:rsidRDefault="00690BD9" w:rsidP="00690BD9">
      <w:pPr>
        <w:spacing w:afterAutospacing="0"/>
        <w:rPr>
          <w:lang w:val="en-US"/>
        </w:rPr>
      </w:pPr>
    </w:p>
    <w:p w:rsidR="00481ECE" w:rsidRPr="00396CDF" w:rsidRDefault="00396CDF" w:rsidP="00396CDF">
      <w:pPr>
        <w:pStyle w:val="Heading3"/>
      </w:pPr>
      <w:r>
        <w:t xml:space="preserve">LAG CONTACT DETAILS 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3402"/>
        <w:gridCol w:w="5920"/>
      </w:tblGrid>
      <w:tr w:rsidR="007435AA" w:rsidRPr="00F0403B" w:rsidTr="00124C6D">
        <w:trPr>
          <w:trHeight w:hRule="exact" w:val="45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7435AA" w:rsidRPr="00124C6D" w:rsidRDefault="007435AA" w:rsidP="009111EF">
            <w:pPr>
              <w:tabs>
                <w:tab w:val="clear" w:pos="4536"/>
                <w:tab w:val="clear" w:pos="4935"/>
                <w:tab w:val="clear" w:pos="5460"/>
                <w:tab w:val="left" w:pos="951"/>
              </w:tabs>
              <w:rPr>
                <w:b/>
                <w:lang w:val="en-US"/>
              </w:rPr>
            </w:pPr>
            <w:r w:rsidRPr="00124C6D">
              <w:rPr>
                <w:b/>
                <w:lang w:val="en-US"/>
              </w:rPr>
              <w:t>Member State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AA" w:rsidRDefault="007435AA" w:rsidP="009111EF">
            <w:pPr>
              <w:rPr>
                <w:lang w:val="en-US"/>
              </w:rPr>
            </w:pPr>
          </w:p>
        </w:tc>
      </w:tr>
      <w:tr w:rsidR="007435AA" w:rsidRPr="00F0403B" w:rsidTr="00124C6D">
        <w:trPr>
          <w:trHeight w:hRule="exact" w:val="45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7435AA" w:rsidRPr="00124C6D" w:rsidRDefault="007435AA" w:rsidP="009111EF">
            <w:pPr>
              <w:tabs>
                <w:tab w:val="clear" w:pos="4536"/>
                <w:tab w:val="clear" w:pos="4935"/>
                <w:tab w:val="clear" w:pos="5460"/>
                <w:tab w:val="left" w:pos="951"/>
              </w:tabs>
              <w:rPr>
                <w:b/>
                <w:lang w:val="en-US"/>
              </w:rPr>
            </w:pPr>
            <w:r w:rsidRPr="00124C6D">
              <w:rPr>
                <w:b/>
                <w:lang w:val="en-US"/>
              </w:rPr>
              <w:t>Region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AA" w:rsidRDefault="007435AA" w:rsidP="009111EF">
            <w:pPr>
              <w:rPr>
                <w:lang w:val="en-US"/>
              </w:rPr>
            </w:pPr>
          </w:p>
        </w:tc>
      </w:tr>
      <w:tr w:rsidR="00AF4EEF" w:rsidRPr="00F0403B" w:rsidTr="00124C6D">
        <w:trPr>
          <w:trHeight w:hRule="exact" w:val="45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AF4EEF" w:rsidRPr="00124C6D" w:rsidRDefault="007435AA" w:rsidP="009111EF">
            <w:pPr>
              <w:tabs>
                <w:tab w:val="clear" w:pos="4536"/>
                <w:tab w:val="clear" w:pos="4935"/>
                <w:tab w:val="clear" w:pos="5460"/>
                <w:tab w:val="left" w:pos="951"/>
              </w:tabs>
              <w:rPr>
                <w:b/>
                <w:lang w:val="en-US"/>
              </w:rPr>
            </w:pPr>
            <w:r w:rsidRPr="00124C6D">
              <w:rPr>
                <w:b/>
                <w:lang w:val="en-US"/>
              </w:rPr>
              <w:t>LAG name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4EEF" w:rsidRDefault="00AF4EEF" w:rsidP="009111EF">
            <w:pPr>
              <w:rPr>
                <w:lang w:val="en-US"/>
              </w:rPr>
            </w:pPr>
          </w:p>
        </w:tc>
      </w:tr>
      <w:tr w:rsidR="007435AA" w:rsidRPr="00F0403B" w:rsidTr="00124C6D">
        <w:trPr>
          <w:trHeight w:hRule="exact" w:val="45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7435AA" w:rsidRPr="00124C6D" w:rsidRDefault="007435AA" w:rsidP="009111EF">
            <w:pPr>
              <w:tabs>
                <w:tab w:val="clear" w:pos="4536"/>
                <w:tab w:val="clear" w:pos="4935"/>
                <w:tab w:val="clear" w:pos="5460"/>
                <w:tab w:val="left" w:pos="951"/>
              </w:tabs>
              <w:rPr>
                <w:b/>
                <w:lang w:val="en-US"/>
              </w:rPr>
            </w:pPr>
            <w:r w:rsidRPr="00124C6D">
              <w:rPr>
                <w:b/>
                <w:lang w:val="en-US"/>
              </w:rPr>
              <w:t>Contact name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AA" w:rsidRDefault="007435AA" w:rsidP="009111EF">
            <w:pPr>
              <w:rPr>
                <w:lang w:val="en-US"/>
              </w:rPr>
            </w:pPr>
          </w:p>
        </w:tc>
      </w:tr>
      <w:tr w:rsidR="007435AA" w:rsidRPr="00F0403B" w:rsidTr="00124C6D">
        <w:trPr>
          <w:trHeight w:hRule="exact" w:val="45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7435AA" w:rsidRPr="00124C6D" w:rsidRDefault="007435AA" w:rsidP="009111EF">
            <w:pPr>
              <w:tabs>
                <w:tab w:val="clear" w:pos="4536"/>
                <w:tab w:val="clear" w:pos="4935"/>
                <w:tab w:val="clear" w:pos="5460"/>
                <w:tab w:val="left" w:pos="951"/>
              </w:tabs>
              <w:rPr>
                <w:b/>
                <w:lang w:val="en-US"/>
              </w:rPr>
            </w:pPr>
            <w:r w:rsidRPr="00124C6D">
              <w:rPr>
                <w:b/>
                <w:lang w:val="en-US"/>
              </w:rPr>
              <w:t>E-mail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AA" w:rsidRDefault="007435AA" w:rsidP="009111EF">
            <w:pPr>
              <w:rPr>
                <w:lang w:val="en-US"/>
              </w:rPr>
            </w:pPr>
          </w:p>
        </w:tc>
      </w:tr>
      <w:tr w:rsidR="00690BD9" w:rsidRPr="00F0403B" w:rsidTr="00124C6D">
        <w:trPr>
          <w:trHeight w:hRule="exact" w:val="45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690BD9" w:rsidRPr="00124C6D" w:rsidRDefault="00690BD9" w:rsidP="009111EF">
            <w:pPr>
              <w:tabs>
                <w:tab w:val="clear" w:pos="4536"/>
                <w:tab w:val="clear" w:pos="4935"/>
                <w:tab w:val="clear" w:pos="5460"/>
                <w:tab w:val="left" w:pos="951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Website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0BD9" w:rsidRDefault="00690BD9" w:rsidP="009111EF">
            <w:pPr>
              <w:rPr>
                <w:lang w:val="en-US"/>
              </w:rPr>
            </w:pPr>
          </w:p>
        </w:tc>
      </w:tr>
      <w:tr w:rsidR="007435AA" w:rsidRPr="00F0403B" w:rsidTr="00124C6D">
        <w:trPr>
          <w:trHeight w:hRule="exact" w:val="45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7435AA" w:rsidRPr="00124C6D" w:rsidRDefault="007435AA" w:rsidP="009111EF">
            <w:pPr>
              <w:tabs>
                <w:tab w:val="clear" w:pos="4536"/>
                <w:tab w:val="clear" w:pos="4935"/>
                <w:tab w:val="clear" w:pos="5460"/>
                <w:tab w:val="left" w:pos="951"/>
              </w:tabs>
              <w:rPr>
                <w:b/>
                <w:lang w:val="en-US"/>
              </w:rPr>
            </w:pPr>
            <w:r w:rsidRPr="00124C6D">
              <w:rPr>
                <w:b/>
                <w:lang w:val="en-US"/>
              </w:rPr>
              <w:t>Tel.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5AA" w:rsidRDefault="007435AA" w:rsidP="009111EF">
            <w:pPr>
              <w:rPr>
                <w:lang w:val="en-US"/>
              </w:rPr>
            </w:pPr>
          </w:p>
        </w:tc>
      </w:tr>
      <w:tr w:rsidR="00481ECE" w:rsidRPr="00F0403B" w:rsidTr="00124C6D">
        <w:trPr>
          <w:trHeight w:hRule="exact" w:val="45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481ECE" w:rsidRPr="00124C6D" w:rsidRDefault="007435AA" w:rsidP="009111EF">
            <w:pPr>
              <w:tabs>
                <w:tab w:val="clear" w:pos="4536"/>
                <w:tab w:val="clear" w:pos="4935"/>
                <w:tab w:val="clear" w:pos="5460"/>
                <w:tab w:val="left" w:pos="951"/>
              </w:tabs>
              <w:rPr>
                <w:b/>
                <w:lang w:val="en-US"/>
              </w:rPr>
            </w:pPr>
            <w:r w:rsidRPr="00124C6D">
              <w:rPr>
                <w:b/>
                <w:lang w:val="en-US"/>
              </w:rPr>
              <w:t>LAG Address</w:t>
            </w:r>
          </w:p>
        </w:tc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1ECE" w:rsidRPr="00F0403B" w:rsidRDefault="00481ECE" w:rsidP="009111EF">
            <w:pPr>
              <w:rPr>
                <w:lang w:val="en-US"/>
              </w:rPr>
            </w:pPr>
          </w:p>
        </w:tc>
      </w:tr>
    </w:tbl>
    <w:p w:rsidR="00481ECE" w:rsidRDefault="00481ECE" w:rsidP="00481ECE">
      <w:pPr>
        <w:rPr>
          <w:rStyle w:val="Heading1Char"/>
        </w:rPr>
      </w:pPr>
    </w:p>
    <w:p w:rsidR="007435AA" w:rsidRDefault="007435AA" w:rsidP="007435AA">
      <w:pPr>
        <w:rPr>
          <w:rStyle w:val="Heading1Char"/>
        </w:rPr>
      </w:pPr>
      <w:r>
        <w:rPr>
          <w:rStyle w:val="Heading1Char"/>
        </w:rPr>
        <w:t>This Cooperation Offer is valid until</w:t>
      </w:r>
    </w:p>
    <w:p w:rsidR="007435AA" w:rsidRPr="00124C6D" w:rsidRDefault="00124C6D" w:rsidP="007435AA">
      <w:pPr>
        <w:rPr>
          <w:rFonts w:eastAsiaTheme="majorEastAsia" w:cstheme="majorBidi"/>
          <w:b/>
          <w:color w:val="679E2A"/>
          <w:szCs w:val="32"/>
          <w:lang w:val="en-GB"/>
        </w:rPr>
      </w:pPr>
      <w:r>
        <w:rPr>
          <w:i/>
          <w:color w:val="679E2A"/>
          <w:lang w:val="en-US"/>
        </w:rPr>
        <w:t xml:space="preserve">This is a mandatory field! </w:t>
      </w:r>
      <w:r w:rsidR="007435AA" w:rsidRPr="00124C6D">
        <w:rPr>
          <w:i/>
          <w:color w:val="679E2A"/>
          <w:lang w:val="en-US"/>
        </w:rPr>
        <w:t xml:space="preserve">Please provide </w:t>
      </w:r>
      <w:r>
        <w:rPr>
          <w:i/>
          <w:color w:val="679E2A"/>
          <w:lang w:val="en-US"/>
        </w:rPr>
        <w:t>a date after wh</w:t>
      </w:r>
      <w:r w:rsidR="00CC3A0E">
        <w:rPr>
          <w:i/>
          <w:color w:val="679E2A"/>
          <w:lang w:val="en-US"/>
        </w:rPr>
        <w:t>ich</w:t>
      </w:r>
      <w:r>
        <w:rPr>
          <w:i/>
          <w:color w:val="679E2A"/>
          <w:lang w:val="en-US"/>
        </w:rPr>
        <w:t xml:space="preserve"> the cooperation offer will not be valid anymore.</w:t>
      </w:r>
    </w:p>
    <w:tbl>
      <w:tblPr>
        <w:tblW w:w="9322" w:type="dxa"/>
        <w:tblLook w:val="01E0" w:firstRow="1" w:lastRow="1" w:firstColumn="1" w:lastColumn="1" w:noHBand="0" w:noVBand="0"/>
      </w:tblPr>
      <w:tblGrid>
        <w:gridCol w:w="9322"/>
      </w:tblGrid>
      <w:tr w:rsidR="007435AA" w:rsidRPr="00E82E07" w:rsidTr="00566612">
        <w:trPr>
          <w:trHeight w:val="68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35AA" w:rsidRPr="0033443C" w:rsidRDefault="007435AA" w:rsidP="00566612">
            <w:pPr>
              <w:rPr>
                <w:lang w:val="en-US"/>
              </w:rPr>
            </w:pPr>
          </w:p>
        </w:tc>
      </w:tr>
    </w:tbl>
    <w:p w:rsidR="007435AA" w:rsidRDefault="007435AA" w:rsidP="00481ECE">
      <w:pPr>
        <w:rPr>
          <w:rStyle w:val="Heading1Char"/>
        </w:rPr>
      </w:pPr>
    </w:p>
    <w:p w:rsidR="007435AA" w:rsidRDefault="007435AA" w:rsidP="00481ECE">
      <w:pPr>
        <w:rPr>
          <w:rStyle w:val="Heading1Char"/>
        </w:rPr>
      </w:pPr>
    </w:p>
    <w:p w:rsidR="00481ECE" w:rsidRDefault="00396CDF" w:rsidP="00481ECE">
      <w:pPr>
        <w:rPr>
          <w:lang w:val="es-ES"/>
        </w:rPr>
      </w:pPr>
      <w:r w:rsidRPr="00481ECE">
        <w:rPr>
          <w:rStyle w:val="Heading1Char"/>
        </w:rPr>
        <w:t>Date</w:t>
      </w:r>
      <w:r>
        <w:rPr>
          <w:rStyle w:val="Heading1Char"/>
        </w:rPr>
        <w:t>:</w:t>
      </w:r>
      <w:r w:rsidR="00481ECE" w:rsidRPr="0033443C">
        <w:rPr>
          <w:lang w:val="en-US"/>
        </w:rPr>
        <w:t xml:space="preserve"> </w:t>
      </w:r>
      <w:r w:rsidR="00481ECE" w:rsidRPr="0033443C">
        <w:rPr>
          <w:lang w:val="es-ES"/>
        </w:rPr>
        <w:t>_ _</w:t>
      </w:r>
      <w:r w:rsidR="0019684B">
        <w:rPr>
          <w:lang w:val="es-ES"/>
        </w:rPr>
        <w:t xml:space="preserve"> _ _ _ _ _ _ _ _ _ _ _ _ _ _ _ </w:t>
      </w:r>
    </w:p>
    <w:p w:rsidR="000122DF" w:rsidRDefault="000122DF" w:rsidP="00481ECE">
      <w:pPr>
        <w:rPr>
          <w:lang w:val="es-ES"/>
        </w:rPr>
      </w:pPr>
    </w:p>
    <w:p w:rsidR="000122DF" w:rsidRDefault="000122DF" w:rsidP="00481ECE">
      <w:pPr>
        <w:rPr>
          <w:lang w:val="es-ES"/>
        </w:rPr>
      </w:pPr>
    </w:p>
    <w:p w:rsidR="000122DF" w:rsidRDefault="000122DF" w:rsidP="00481ECE">
      <w:pPr>
        <w:rPr>
          <w:lang w:val="es-ES"/>
        </w:rPr>
      </w:pPr>
    </w:p>
    <w:p w:rsidR="00601FDF" w:rsidRDefault="00601FDF" w:rsidP="00601FD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For any queries relating to this form or to submit it via post or email please contact: </w:t>
      </w:r>
    </w:p>
    <w:p w:rsidR="000122DF" w:rsidRPr="008836C0" w:rsidRDefault="000122DF" w:rsidP="008836C0">
      <w:pPr>
        <w:rPr>
          <w:sz w:val="32"/>
          <w:szCs w:val="32"/>
          <w:lang w:val="es-ES"/>
        </w:rPr>
      </w:pPr>
      <w:r w:rsidRPr="008836C0">
        <w:rPr>
          <w:sz w:val="32"/>
          <w:szCs w:val="32"/>
          <w:lang w:val="es-ES"/>
        </w:rPr>
        <w:t>Name:</w:t>
      </w:r>
    </w:p>
    <w:p w:rsidR="000122DF" w:rsidRPr="008836C0" w:rsidRDefault="000122DF" w:rsidP="008836C0">
      <w:pPr>
        <w:rPr>
          <w:sz w:val="32"/>
          <w:szCs w:val="32"/>
          <w:lang w:val="es-ES"/>
        </w:rPr>
      </w:pPr>
      <w:r w:rsidRPr="008836C0">
        <w:rPr>
          <w:sz w:val="32"/>
          <w:szCs w:val="32"/>
          <w:lang w:val="es-ES"/>
        </w:rPr>
        <w:t>Address:</w:t>
      </w:r>
    </w:p>
    <w:p w:rsidR="000122DF" w:rsidRDefault="000122DF" w:rsidP="008836C0">
      <w:pPr>
        <w:rPr>
          <w:sz w:val="32"/>
          <w:szCs w:val="32"/>
          <w:lang w:val="es-ES"/>
        </w:rPr>
      </w:pPr>
      <w:r w:rsidRPr="008836C0">
        <w:rPr>
          <w:sz w:val="32"/>
          <w:szCs w:val="32"/>
          <w:lang w:val="es-ES"/>
        </w:rPr>
        <w:t>Email:</w:t>
      </w:r>
    </w:p>
    <w:p w:rsidR="00202980" w:rsidRPr="008836C0" w:rsidRDefault="00202980" w:rsidP="008836C0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Telephone</w:t>
      </w:r>
    </w:p>
    <w:p w:rsidR="000122DF" w:rsidRPr="008836C0" w:rsidRDefault="000122DF" w:rsidP="008836C0">
      <w:pPr>
        <w:rPr>
          <w:i/>
          <w:sz w:val="24"/>
          <w:szCs w:val="24"/>
          <w:lang w:val="es-ES"/>
        </w:rPr>
      </w:pPr>
      <w:r w:rsidRPr="008836C0">
        <w:rPr>
          <w:i/>
          <w:sz w:val="24"/>
          <w:szCs w:val="24"/>
          <w:lang w:val="es-ES"/>
        </w:rPr>
        <w:t xml:space="preserve">&lt;each </w:t>
      </w:r>
      <w:r w:rsidR="008836C0" w:rsidRPr="008836C0">
        <w:rPr>
          <w:i/>
          <w:sz w:val="24"/>
          <w:szCs w:val="24"/>
          <w:lang w:val="es-ES"/>
        </w:rPr>
        <w:t>a</w:t>
      </w:r>
      <w:r w:rsidRPr="008836C0">
        <w:rPr>
          <w:i/>
          <w:sz w:val="24"/>
          <w:szCs w:val="24"/>
          <w:lang w:val="es-ES"/>
        </w:rPr>
        <w:t>rea to insert relevant contact details&gt;</w:t>
      </w:r>
    </w:p>
    <w:p w:rsidR="000122DF" w:rsidRPr="008836C0" w:rsidRDefault="000122DF" w:rsidP="008836C0">
      <w:pPr>
        <w:rPr>
          <w:sz w:val="32"/>
          <w:szCs w:val="32"/>
          <w:lang w:val="es-ES"/>
        </w:rPr>
      </w:pPr>
    </w:p>
    <w:p w:rsidR="00022B32" w:rsidRDefault="00022B32" w:rsidP="008836C0">
      <w:pPr>
        <w:rPr>
          <w:b/>
          <w:sz w:val="24"/>
          <w:szCs w:val="24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22B32" w:rsidTr="00105DFE">
        <w:tc>
          <w:tcPr>
            <w:tcW w:w="9628" w:type="dxa"/>
            <w:gridSpan w:val="2"/>
          </w:tcPr>
          <w:p w:rsidR="00022B32" w:rsidRDefault="00022B32" w:rsidP="008836C0">
            <w:pPr>
              <w:rPr>
                <w:b/>
                <w:sz w:val="24"/>
                <w:szCs w:val="24"/>
                <w:lang w:val="es-ES"/>
              </w:rPr>
            </w:pPr>
            <w:r w:rsidRPr="00022B32">
              <w:rPr>
                <w:b/>
                <w:sz w:val="24"/>
                <w:szCs w:val="24"/>
                <w:lang w:val="es-ES"/>
              </w:rPr>
              <w:t xml:space="preserve">The NSU will endeavour to acknowledge receipt of your partner search </w:t>
            </w:r>
            <w:r w:rsidRPr="00791AAE">
              <w:rPr>
                <w:b/>
                <w:sz w:val="24"/>
                <w:szCs w:val="24"/>
                <w:lang w:val="es-ES"/>
              </w:rPr>
              <w:t>within 5</w:t>
            </w:r>
            <w:r w:rsidRPr="00022B32">
              <w:rPr>
                <w:b/>
                <w:sz w:val="24"/>
                <w:szCs w:val="24"/>
                <w:lang w:val="es-ES"/>
              </w:rPr>
              <w:t xml:space="preserve"> working days.</w:t>
            </w:r>
          </w:p>
        </w:tc>
      </w:tr>
      <w:tr w:rsidR="00022B32" w:rsidTr="00022B32">
        <w:tc>
          <w:tcPr>
            <w:tcW w:w="4814" w:type="dxa"/>
          </w:tcPr>
          <w:p w:rsidR="00022B32" w:rsidRDefault="00022B32" w:rsidP="008836C0">
            <w:pPr>
              <w:rPr>
                <w:sz w:val="24"/>
                <w:szCs w:val="24"/>
                <w:lang w:val="es-ES"/>
              </w:rPr>
            </w:pPr>
            <w:r w:rsidRPr="00022B32">
              <w:rPr>
                <w:sz w:val="24"/>
                <w:szCs w:val="24"/>
                <w:lang w:val="es-ES"/>
              </w:rPr>
              <w:t>Received:</w:t>
            </w:r>
          </w:p>
          <w:p w:rsid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Pr="00022B32" w:rsidRDefault="00022B32" w:rsidP="008836C0">
            <w:p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Acknowledged: </w:t>
            </w:r>
          </w:p>
        </w:tc>
        <w:tc>
          <w:tcPr>
            <w:tcW w:w="4814" w:type="dxa"/>
          </w:tcPr>
          <w:p w:rsidR="00022B32" w:rsidRPr="00022B32" w:rsidRDefault="00022B32" w:rsidP="008836C0">
            <w:pPr>
              <w:rPr>
                <w:sz w:val="24"/>
                <w:szCs w:val="24"/>
                <w:lang w:val="es-ES"/>
              </w:rPr>
            </w:pPr>
            <w:r w:rsidRPr="00022B32">
              <w:rPr>
                <w:sz w:val="24"/>
                <w:szCs w:val="24"/>
                <w:lang w:val="es-ES"/>
              </w:rPr>
              <w:t>Action:</w:t>
            </w:r>
          </w:p>
          <w:p w:rsidR="00022B32" w:rsidRP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P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P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P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P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Pr="00022B32" w:rsidRDefault="00022B32" w:rsidP="008836C0">
            <w:pPr>
              <w:rPr>
                <w:sz w:val="24"/>
                <w:szCs w:val="24"/>
                <w:lang w:val="es-ES"/>
              </w:rPr>
            </w:pPr>
          </w:p>
          <w:p w:rsidR="00022B32" w:rsidRPr="00202980" w:rsidRDefault="00202980" w:rsidP="00E600CD">
            <w:pPr>
              <w:jc w:val="right"/>
              <w:rPr>
                <w:i/>
                <w:sz w:val="24"/>
                <w:szCs w:val="24"/>
                <w:lang w:val="es-ES"/>
              </w:rPr>
            </w:pPr>
            <w:r w:rsidRPr="00202980">
              <w:rPr>
                <w:i/>
                <w:sz w:val="24"/>
                <w:szCs w:val="24"/>
                <w:lang w:val="es-ES"/>
              </w:rPr>
              <w:t xml:space="preserve">&lt;For </w:t>
            </w:r>
            <w:r w:rsidR="00E600CD">
              <w:rPr>
                <w:i/>
                <w:sz w:val="24"/>
                <w:szCs w:val="24"/>
                <w:lang w:val="es-ES"/>
              </w:rPr>
              <w:t xml:space="preserve">office use </w:t>
            </w:r>
            <w:r w:rsidRPr="00202980">
              <w:rPr>
                <w:i/>
                <w:sz w:val="24"/>
                <w:szCs w:val="24"/>
                <w:lang w:val="es-ES"/>
              </w:rPr>
              <w:t>only&gt;</w:t>
            </w:r>
          </w:p>
        </w:tc>
      </w:tr>
    </w:tbl>
    <w:p w:rsidR="00022B32" w:rsidRPr="00022B32" w:rsidRDefault="00022B32" w:rsidP="008836C0">
      <w:pPr>
        <w:rPr>
          <w:b/>
          <w:sz w:val="24"/>
          <w:szCs w:val="24"/>
          <w:lang w:val="es-ES"/>
        </w:rPr>
      </w:pPr>
    </w:p>
    <w:sectPr w:rsidR="00022B32" w:rsidRPr="00022B32" w:rsidSect="000122DF">
      <w:headerReference w:type="default" r:id="rId12"/>
      <w:footerReference w:type="default" r:id="rId13"/>
      <w:pgSz w:w="11906" w:h="16838"/>
      <w:pgMar w:top="1134" w:right="1134" w:bottom="709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59E" w:rsidRDefault="0046559E" w:rsidP="00B701DF">
      <w:r>
        <w:separator/>
      </w:r>
    </w:p>
  </w:endnote>
  <w:endnote w:type="continuationSeparator" w:id="0">
    <w:p w:rsidR="0046559E" w:rsidRDefault="0046559E" w:rsidP="00B70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8559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01DF" w:rsidRDefault="00B701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08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701DF" w:rsidRDefault="00B701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59E" w:rsidRDefault="0046559E" w:rsidP="00B701DF">
      <w:r>
        <w:separator/>
      </w:r>
    </w:p>
  </w:footnote>
  <w:footnote w:type="continuationSeparator" w:id="0">
    <w:p w:rsidR="0046559E" w:rsidRDefault="0046559E" w:rsidP="00B701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CF4" w:rsidRPr="00721CF4" w:rsidRDefault="00690BD9" w:rsidP="00721CF4">
    <w:pPr>
      <w:pStyle w:val="Header"/>
      <w:jc w:val="right"/>
      <w:rPr>
        <w:rFonts w:asciiTheme="minorHAnsi" w:hAnsiTheme="minorHAnsi"/>
        <w:b/>
        <w:color w:val="00B050"/>
      </w:rPr>
    </w:pPr>
    <w:r>
      <w:rPr>
        <w:rFonts w:asciiTheme="minorHAnsi" w:hAnsiTheme="minorHAnsi"/>
        <w:b/>
        <w:color w:val="00B050"/>
      </w:rPr>
      <w:t>Partner Search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pt;height:10.8pt" o:bullet="t">
        <v:imagedata r:id="rId1" o:title="sqaure"/>
      </v:shape>
    </w:pict>
  </w:numPicBullet>
  <w:abstractNum w:abstractNumId="0">
    <w:nsid w:val="2933346D"/>
    <w:multiLevelType w:val="hybridMultilevel"/>
    <w:tmpl w:val="7FB0E70A"/>
    <w:lvl w:ilvl="0" w:tplc="0722EB52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  <w:u w:color="00B050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F6F15F7"/>
    <w:multiLevelType w:val="hybridMultilevel"/>
    <w:tmpl w:val="B13CEB62"/>
    <w:lvl w:ilvl="0" w:tplc="890639BC">
      <w:start w:val="1"/>
      <w:numFmt w:val="bullet"/>
      <w:pStyle w:val="Bullet"/>
      <w:lvlText w:val=""/>
      <w:lvlPicBulletId w:val="0"/>
      <w:lvlJc w:val="left"/>
      <w:pPr>
        <w:ind w:left="927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7EE0AC8"/>
    <w:multiLevelType w:val="hybridMultilevel"/>
    <w:tmpl w:val="722C8F2C"/>
    <w:lvl w:ilvl="0" w:tplc="E2B00336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0EB61EF"/>
    <w:multiLevelType w:val="hybridMultilevel"/>
    <w:tmpl w:val="89A04928"/>
    <w:lvl w:ilvl="0" w:tplc="25E4FF72">
      <w:start w:val="1"/>
      <w:numFmt w:val="bullet"/>
      <w:lvlText w:val="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8AB"/>
    <w:rsid w:val="000122DF"/>
    <w:rsid w:val="00022B32"/>
    <w:rsid w:val="00035865"/>
    <w:rsid w:val="0003781F"/>
    <w:rsid w:val="0005242D"/>
    <w:rsid w:val="000629A2"/>
    <w:rsid w:val="000A5122"/>
    <w:rsid w:val="000F13E5"/>
    <w:rsid w:val="00124C6D"/>
    <w:rsid w:val="00133D76"/>
    <w:rsid w:val="001963E6"/>
    <w:rsid w:val="0019684B"/>
    <w:rsid w:val="001A1AC4"/>
    <w:rsid w:val="001C3C68"/>
    <w:rsid w:val="001D27F2"/>
    <w:rsid w:val="001E088A"/>
    <w:rsid w:val="00202980"/>
    <w:rsid w:val="00204CDA"/>
    <w:rsid w:val="0029420D"/>
    <w:rsid w:val="00294E49"/>
    <w:rsid w:val="002A0CFF"/>
    <w:rsid w:val="002B1692"/>
    <w:rsid w:val="002C4D11"/>
    <w:rsid w:val="002C5BB7"/>
    <w:rsid w:val="002F6A8F"/>
    <w:rsid w:val="003032FB"/>
    <w:rsid w:val="00330522"/>
    <w:rsid w:val="0033443C"/>
    <w:rsid w:val="00396CDF"/>
    <w:rsid w:val="003B32B8"/>
    <w:rsid w:val="0040701F"/>
    <w:rsid w:val="004631D9"/>
    <w:rsid w:val="0046559E"/>
    <w:rsid w:val="00470CA3"/>
    <w:rsid w:val="00481ECE"/>
    <w:rsid w:val="0048642C"/>
    <w:rsid w:val="00497D8B"/>
    <w:rsid w:val="004F3979"/>
    <w:rsid w:val="00527A0F"/>
    <w:rsid w:val="0053365D"/>
    <w:rsid w:val="00562C90"/>
    <w:rsid w:val="00601FDF"/>
    <w:rsid w:val="00612097"/>
    <w:rsid w:val="00625B63"/>
    <w:rsid w:val="00657F4F"/>
    <w:rsid w:val="0066442F"/>
    <w:rsid w:val="00665EAD"/>
    <w:rsid w:val="006826D1"/>
    <w:rsid w:val="00685ECE"/>
    <w:rsid w:val="00690BD9"/>
    <w:rsid w:val="006D4F92"/>
    <w:rsid w:val="006E606D"/>
    <w:rsid w:val="006E758B"/>
    <w:rsid w:val="006F71A1"/>
    <w:rsid w:val="00721CF4"/>
    <w:rsid w:val="00743564"/>
    <w:rsid w:val="007435AA"/>
    <w:rsid w:val="007607DA"/>
    <w:rsid w:val="00781EA5"/>
    <w:rsid w:val="00791AAE"/>
    <w:rsid w:val="007C498A"/>
    <w:rsid w:val="007D4984"/>
    <w:rsid w:val="007D5B71"/>
    <w:rsid w:val="007F2C45"/>
    <w:rsid w:val="0080396E"/>
    <w:rsid w:val="00830293"/>
    <w:rsid w:val="008836C0"/>
    <w:rsid w:val="008D761D"/>
    <w:rsid w:val="00915F6E"/>
    <w:rsid w:val="0091725D"/>
    <w:rsid w:val="009203A9"/>
    <w:rsid w:val="009742BB"/>
    <w:rsid w:val="009952D3"/>
    <w:rsid w:val="009D2C0D"/>
    <w:rsid w:val="009D4A1B"/>
    <w:rsid w:val="009E0196"/>
    <w:rsid w:val="009E52C7"/>
    <w:rsid w:val="009F0B1E"/>
    <w:rsid w:val="00A413C6"/>
    <w:rsid w:val="00A619A0"/>
    <w:rsid w:val="00A963DF"/>
    <w:rsid w:val="00AA28AB"/>
    <w:rsid w:val="00AA4348"/>
    <w:rsid w:val="00AB64B2"/>
    <w:rsid w:val="00AD7204"/>
    <w:rsid w:val="00AE2FC3"/>
    <w:rsid w:val="00AF4EEF"/>
    <w:rsid w:val="00AF7BD3"/>
    <w:rsid w:val="00B5189D"/>
    <w:rsid w:val="00B55CC6"/>
    <w:rsid w:val="00B701DF"/>
    <w:rsid w:val="00B85063"/>
    <w:rsid w:val="00B90ABD"/>
    <w:rsid w:val="00BC43C4"/>
    <w:rsid w:val="00BF6812"/>
    <w:rsid w:val="00C43110"/>
    <w:rsid w:val="00C563DF"/>
    <w:rsid w:val="00C56B8C"/>
    <w:rsid w:val="00C704CC"/>
    <w:rsid w:val="00CB4414"/>
    <w:rsid w:val="00CC3A0E"/>
    <w:rsid w:val="00CE22C5"/>
    <w:rsid w:val="00D43782"/>
    <w:rsid w:val="00DA6023"/>
    <w:rsid w:val="00DF52E8"/>
    <w:rsid w:val="00E306C3"/>
    <w:rsid w:val="00E55C9E"/>
    <w:rsid w:val="00E600CD"/>
    <w:rsid w:val="00E722F6"/>
    <w:rsid w:val="00E7662B"/>
    <w:rsid w:val="00E82E07"/>
    <w:rsid w:val="00E85336"/>
    <w:rsid w:val="00E900E6"/>
    <w:rsid w:val="00E93FF4"/>
    <w:rsid w:val="00EC0708"/>
    <w:rsid w:val="00ED6A3D"/>
    <w:rsid w:val="00F0403B"/>
    <w:rsid w:val="00F16899"/>
    <w:rsid w:val="00F30BBA"/>
    <w:rsid w:val="00F90136"/>
    <w:rsid w:val="00FA0A25"/>
    <w:rsid w:val="00FD22D2"/>
    <w:rsid w:val="00FD53E5"/>
    <w:rsid w:val="00FE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4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42F"/>
    <w:pPr>
      <w:tabs>
        <w:tab w:val="left" w:pos="4536"/>
        <w:tab w:val="left" w:pos="4935"/>
        <w:tab w:val="left" w:pos="5460"/>
      </w:tabs>
      <w:spacing w:afterAutospacing="1"/>
      <w:contextualSpacing/>
    </w:pPr>
    <w:rPr>
      <w:rFonts w:ascii="Calibri" w:hAnsi="Calibri" w:cs="Tahoma"/>
    </w:rPr>
  </w:style>
  <w:style w:type="paragraph" w:styleId="Heading1">
    <w:name w:val="heading 1"/>
    <w:basedOn w:val="Normal"/>
    <w:next w:val="Normal"/>
    <w:link w:val="Heading1Char"/>
    <w:uiPriority w:val="2"/>
    <w:qFormat/>
    <w:rsid w:val="009D4A1B"/>
    <w:pPr>
      <w:keepNext/>
      <w:keepLines/>
      <w:spacing w:afterAutospacing="0"/>
      <w:outlineLvl w:val="0"/>
    </w:pPr>
    <w:rPr>
      <w:rFonts w:eastAsiaTheme="majorEastAsia" w:cstheme="majorBidi"/>
      <w:b/>
      <w:color w:val="00B050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6F71A1"/>
    <w:pPr>
      <w:keepNext/>
      <w:keepLines/>
      <w:spacing w:before="40" w:after="40" w:afterAutospacing="0"/>
      <w:outlineLvl w:val="1"/>
    </w:pPr>
    <w:rPr>
      <w:rFonts w:eastAsiaTheme="majorEastAsia" w:cstheme="majorBidi"/>
      <w:b/>
      <w:szCs w:val="26"/>
      <w:lang w:val="en-US"/>
    </w:r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3B32B8"/>
    <w:pPr>
      <w:spacing w:before="80" w:after="0" w:line="360" w:lineRule="auto"/>
      <w:outlineLvl w:val="2"/>
    </w:pPr>
    <w:rPr>
      <w:rFonts w:asciiTheme="minorHAnsi" w:hAnsiTheme="minorHAnsi"/>
      <w:bCs/>
      <w:caps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AB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F71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03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0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2"/>
    <w:rsid w:val="009D4A1B"/>
    <w:rPr>
      <w:rFonts w:ascii="Calibri" w:eastAsiaTheme="majorEastAsia" w:hAnsi="Calibri" w:cstheme="majorBidi"/>
      <w:b/>
      <w:color w:val="00B05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3"/>
    <w:rsid w:val="006F71A1"/>
    <w:rPr>
      <w:rFonts w:ascii="Calibri" w:eastAsiaTheme="majorEastAsia" w:hAnsi="Calibri" w:cstheme="majorBidi"/>
      <w:b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E722F6"/>
    <w:pPr>
      <w:ind w:left="720"/>
    </w:pPr>
  </w:style>
  <w:style w:type="paragraph" w:customStyle="1" w:styleId="Bullet">
    <w:name w:val="Bullet"/>
    <w:basedOn w:val="Normal"/>
    <w:uiPriority w:val="1"/>
    <w:qFormat/>
    <w:rsid w:val="0066442F"/>
    <w:pPr>
      <w:numPr>
        <w:numId w:val="4"/>
      </w:numPr>
      <w:spacing w:afterAutospacing="0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3"/>
    <w:rsid w:val="003B32B8"/>
    <w:rPr>
      <w:rFonts w:eastAsiaTheme="majorEastAsia" w:cstheme="majorBidi"/>
      <w:b/>
      <w:bCs/>
      <w:caps/>
      <w:color w:val="0070C0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B55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701DF"/>
    <w:pPr>
      <w:tabs>
        <w:tab w:val="clear" w:pos="4536"/>
        <w:tab w:val="clear" w:pos="4935"/>
        <w:tab w:val="clear" w:pos="5460"/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1DF"/>
    <w:rPr>
      <w:rFonts w:ascii="Calibri" w:hAnsi="Calibri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AA4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3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348"/>
    <w:rPr>
      <w:rFonts w:ascii="Calibri" w:hAnsi="Calibri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3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348"/>
    <w:rPr>
      <w:rFonts w:ascii="Calibri" w:hAnsi="Calibri" w:cs="Tahoma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4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3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42F"/>
    <w:pPr>
      <w:tabs>
        <w:tab w:val="left" w:pos="4536"/>
        <w:tab w:val="left" w:pos="4935"/>
        <w:tab w:val="left" w:pos="5460"/>
      </w:tabs>
      <w:spacing w:afterAutospacing="1"/>
      <w:contextualSpacing/>
    </w:pPr>
    <w:rPr>
      <w:rFonts w:ascii="Calibri" w:hAnsi="Calibri" w:cs="Tahoma"/>
    </w:rPr>
  </w:style>
  <w:style w:type="paragraph" w:styleId="Heading1">
    <w:name w:val="heading 1"/>
    <w:basedOn w:val="Normal"/>
    <w:next w:val="Normal"/>
    <w:link w:val="Heading1Char"/>
    <w:uiPriority w:val="2"/>
    <w:qFormat/>
    <w:rsid w:val="009D4A1B"/>
    <w:pPr>
      <w:keepNext/>
      <w:keepLines/>
      <w:spacing w:afterAutospacing="0"/>
      <w:outlineLvl w:val="0"/>
    </w:pPr>
    <w:rPr>
      <w:rFonts w:eastAsiaTheme="majorEastAsia" w:cstheme="majorBidi"/>
      <w:b/>
      <w:color w:val="00B050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6F71A1"/>
    <w:pPr>
      <w:keepNext/>
      <w:keepLines/>
      <w:spacing w:before="40" w:after="40" w:afterAutospacing="0"/>
      <w:outlineLvl w:val="1"/>
    </w:pPr>
    <w:rPr>
      <w:rFonts w:eastAsiaTheme="majorEastAsia" w:cstheme="majorBidi"/>
      <w:b/>
      <w:szCs w:val="26"/>
      <w:lang w:val="en-US"/>
    </w:rPr>
  </w:style>
  <w:style w:type="paragraph" w:styleId="Heading3">
    <w:name w:val="heading 3"/>
    <w:basedOn w:val="Heading2"/>
    <w:next w:val="Normal"/>
    <w:link w:val="Heading3Char"/>
    <w:uiPriority w:val="3"/>
    <w:unhideWhenUsed/>
    <w:qFormat/>
    <w:rsid w:val="003B32B8"/>
    <w:pPr>
      <w:spacing w:before="80" w:after="0" w:line="360" w:lineRule="auto"/>
      <w:outlineLvl w:val="2"/>
    </w:pPr>
    <w:rPr>
      <w:rFonts w:asciiTheme="minorHAnsi" w:hAnsiTheme="minorHAnsi"/>
      <w:bCs/>
      <w:caps/>
      <w:color w:val="0070C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AB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F71A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03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03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2"/>
    <w:rsid w:val="009D4A1B"/>
    <w:rPr>
      <w:rFonts w:ascii="Calibri" w:eastAsiaTheme="majorEastAsia" w:hAnsi="Calibri" w:cstheme="majorBidi"/>
      <w:b/>
      <w:color w:val="00B05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3"/>
    <w:rsid w:val="006F71A1"/>
    <w:rPr>
      <w:rFonts w:ascii="Calibri" w:eastAsiaTheme="majorEastAsia" w:hAnsi="Calibri" w:cstheme="majorBidi"/>
      <w:b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E722F6"/>
    <w:pPr>
      <w:ind w:left="720"/>
    </w:pPr>
  </w:style>
  <w:style w:type="paragraph" w:customStyle="1" w:styleId="Bullet">
    <w:name w:val="Bullet"/>
    <w:basedOn w:val="Normal"/>
    <w:uiPriority w:val="1"/>
    <w:qFormat/>
    <w:rsid w:val="0066442F"/>
    <w:pPr>
      <w:numPr>
        <w:numId w:val="4"/>
      </w:numPr>
      <w:spacing w:afterAutospacing="0"/>
    </w:pPr>
    <w:rPr>
      <w:lang w:val="en-GB"/>
    </w:rPr>
  </w:style>
  <w:style w:type="character" w:customStyle="1" w:styleId="Heading3Char">
    <w:name w:val="Heading 3 Char"/>
    <w:basedOn w:val="DefaultParagraphFont"/>
    <w:link w:val="Heading3"/>
    <w:uiPriority w:val="3"/>
    <w:rsid w:val="003B32B8"/>
    <w:rPr>
      <w:rFonts w:eastAsiaTheme="majorEastAsia" w:cstheme="majorBidi"/>
      <w:b/>
      <w:bCs/>
      <w:caps/>
      <w:color w:val="0070C0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B55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B701DF"/>
    <w:pPr>
      <w:tabs>
        <w:tab w:val="clear" w:pos="4536"/>
        <w:tab w:val="clear" w:pos="4935"/>
        <w:tab w:val="clear" w:pos="5460"/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1DF"/>
    <w:rPr>
      <w:rFonts w:ascii="Calibri" w:hAnsi="Calibri" w:cs="Tahoma"/>
    </w:rPr>
  </w:style>
  <w:style w:type="character" w:styleId="CommentReference">
    <w:name w:val="annotation reference"/>
    <w:basedOn w:val="DefaultParagraphFont"/>
    <w:uiPriority w:val="99"/>
    <w:semiHidden/>
    <w:unhideWhenUsed/>
    <w:rsid w:val="00AA4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3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348"/>
    <w:rPr>
      <w:rFonts w:ascii="Calibri" w:hAnsi="Calibri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3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348"/>
    <w:rPr>
      <w:rFonts w:ascii="Calibri" w:hAnsi="Calibri" w:cs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AC7D8-D2A1-4922-8B6C-3EFE86C5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A5C7B3EF</Template>
  <TotalTime>0</TotalTime>
  <Pages>3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Maccioni</dc:creator>
  <cp:lastModifiedBy>Oliver, Nicholas (ESNR-AFM-CAP Planning)</cp:lastModifiedBy>
  <cp:revision>2</cp:revision>
  <cp:lastPrinted>2016-06-28T08:07:00Z</cp:lastPrinted>
  <dcterms:created xsi:type="dcterms:W3CDTF">2018-12-04T09:25:00Z</dcterms:created>
  <dcterms:modified xsi:type="dcterms:W3CDTF">2018-12-04T09:25:00Z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A15211152</vt:lpwstr>
  </property>
  <property fmtid="{D5CDD505-2E9C-101B-9397-08002B2CF9AE}" pid="4" name="Objective-Title">
    <vt:lpwstr>UK Approved Partner Search UK Ireland Form</vt:lpwstr>
  </property>
  <property fmtid="{D5CDD505-2E9C-101B-9397-08002B2CF9AE}" pid="5" name="Objective-Comment">
    <vt:lpwstr/>
  </property>
  <property fmtid="{D5CDD505-2E9C-101B-9397-08002B2CF9AE}" pid="6" name="Objective-CreationStamp">
    <vt:filetime>2016-09-01T08:29:34Z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2016-09-01T08:31:14Z</vt:filetime>
  </property>
  <property fmtid="{D5CDD505-2E9C-101B-9397-08002B2CF9AE}" pid="10" name="Objective-ModificationStamp">
    <vt:filetime>2016-09-01T08:31:14Z</vt:filetime>
  </property>
  <property fmtid="{D5CDD505-2E9C-101B-9397-08002B2CF9AE}" pid="11" name="Objective-Owner">
    <vt:lpwstr>Norrington-Davies, Lowri (ESNR-AFM-CAP Planning)</vt:lpwstr>
  </property>
  <property fmtid="{D5CDD505-2E9C-101B-9397-08002B2CF9AE}" pid="12" name="Objective-Path">
    <vt:lpwstr>Objective Global Folder:Corporate File Plan:PROGRAMME &amp; PROJECT MANAGEMENT:# European Union (EU) Funding:2014-2020 - Common Agricultural Policy (CAP):2014-2020 - European Agriculture Fund for Rural Development (EAFRD):Rural Development Plan - Wales Rural </vt:lpwstr>
  </property>
  <property fmtid="{D5CDD505-2E9C-101B-9397-08002B2CF9AE}" pid="13" name="Objective-Parent">
    <vt:lpwstr>Cooperation Pages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>Version 2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lpwstr/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</Properties>
</file>