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11" w:rsidRDefault="000122DF" w:rsidP="002C4D11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7473C73" wp14:editId="509FE5D2">
            <wp:simplePos x="0" y="0"/>
            <wp:positionH relativeFrom="column">
              <wp:posOffset>-786765</wp:posOffset>
            </wp:positionH>
            <wp:positionV relativeFrom="paragraph">
              <wp:posOffset>-977265</wp:posOffset>
            </wp:positionV>
            <wp:extent cx="7285355" cy="1771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ENRD for 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1771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47F93" wp14:editId="1BB1C2AB">
                <wp:simplePos x="0" y="0"/>
                <wp:positionH relativeFrom="column">
                  <wp:posOffset>4271010</wp:posOffset>
                </wp:positionH>
                <wp:positionV relativeFrom="paragraph">
                  <wp:posOffset>-624840</wp:posOffset>
                </wp:positionV>
                <wp:extent cx="2428875" cy="1181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C61" w:rsidRDefault="00956C6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239645" cy="885235"/>
                                  <wp:effectExtent l="0" t="0" r="8255" b="0"/>
                                  <wp:docPr id="2" name="Picture 2" descr="U:\DefaultHome\Objects\EAFRD &amp; LEADER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DefaultHome\Objects\EAFRD &amp; LEADER 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45" cy="88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6.3pt;margin-top:-49.2pt;width:191.2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" fillcolor="white [3201]" stroked="f" strokeweight=".5pt">
                <v:textbox>
                  <w:txbxContent>
                    <w:p w:rsidR="00956C61" w:rsidRDefault="00956C6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239645" cy="885235"/>
                            <wp:effectExtent l="0" t="0" r="8255" b="0"/>
                            <wp:docPr id="2" name="Picture 2" descr="U:\DefaultHome\Objects\EAFRD &amp; LEADER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DefaultHome\Objects\EAFRD &amp; LEADER 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45" cy="88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4D11" w:rsidRDefault="002C4D11" w:rsidP="002C4D11"/>
    <w:p w:rsidR="002C4D11" w:rsidRDefault="002C4D11" w:rsidP="002C4D11"/>
    <w:p w:rsidR="00E7546E" w:rsidRDefault="00E7546E" w:rsidP="002C4D11"/>
    <w:p w:rsidR="00E7546E" w:rsidRDefault="00E7546E" w:rsidP="002C4D11"/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jc w:val="center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766ABF">
        <w:rPr>
          <w:rFonts w:ascii="Arial" w:eastAsia="Times New Roman" w:hAnsi="Arial" w:cs="Arial"/>
          <w:b/>
          <w:sz w:val="24"/>
          <w:szCs w:val="24"/>
          <w:lang w:val="en-GB" w:eastAsia="en-GB"/>
        </w:rPr>
        <w:t>PREPARATORY TECHNICAL SUPPORT - INFORMATION TEMPLATE</w:t>
      </w:r>
    </w:p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ascii="Arial" w:eastAsia="Times New Roman" w:hAnsi="Arial" w:cs="Arial"/>
          <w:lang w:val="en-GB" w:eastAsia="en-GB"/>
        </w:rPr>
      </w:pPr>
      <w:r w:rsidRPr="00766ABF">
        <w:rPr>
          <w:rFonts w:ascii="Arial" w:eastAsia="Times New Roman" w:hAnsi="Arial" w:cs="Arial"/>
          <w:b/>
          <w:lang w:val="en-GB" w:eastAsia="en-GB"/>
        </w:rPr>
        <w:t>N.B.</w:t>
      </w:r>
      <w:r w:rsidRPr="00766ABF">
        <w:rPr>
          <w:rFonts w:ascii="Arial" w:eastAsia="Times New Roman" w:hAnsi="Arial" w:cs="Arial"/>
          <w:lang w:val="en-GB" w:eastAsia="en-GB"/>
        </w:rPr>
        <w:t xml:space="preserve"> This template is </w:t>
      </w:r>
      <w:r w:rsidRPr="00766ABF">
        <w:rPr>
          <w:rFonts w:ascii="Arial" w:eastAsia="Times New Roman" w:hAnsi="Arial" w:cs="Arial"/>
          <w:b/>
          <w:lang w:val="en-GB" w:eastAsia="en-GB"/>
        </w:rPr>
        <w:t>not a formal application for grant support</w:t>
      </w:r>
      <w:r w:rsidRPr="00766ABF">
        <w:rPr>
          <w:rFonts w:ascii="Arial" w:eastAsia="Times New Roman" w:hAnsi="Arial" w:cs="Arial"/>
          <w:lang w:val="en-GB" w:eastAsia="en-GB"/>
        </w:rPr>
        <w:t xml:space="preserve">, it is to be used to provide information to the Managing Authorities and National Rural Network Support Units of the applicant LAG and LAGs in other regions about potential Cooperation projects. 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180"/>
      </w:tblGrid>
      <w:tr w:rsidR="00766ABF" w:rsidRPr="00766ABF" w:rsidTr="003919DF">
        <w:trPr>
          <w:trHeight w:val="530"/>
        </w:trPr>
        <w:tc>
          <w:tcPr>
            <w:tcW w:w="9180" w:type="dxa"/>
            <w:shd w:val="clear" w:color="auto" w:fill="D9D9D9" w:themeFill="background1" w:themeFillShade="D9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 xml:space="preserve">Working Title of proposed project 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</w:tbl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077"/>
        <w:gridCol w:w="5103"/>
      </w:tblGrid>
      <w:tr w:rsidR="00766ABF" w:rsidRPr="00766ABF" w:rsidTr="003919DF">
        <w:trPr>
          <w:trHeight w:val="453"/>
        </w:trPr>
        <w:tc>
          <w:tcPr>
            <w:tcW w:w="9180" w:type="dxa"/>
            <w:gridSpan w:val="2"/>
            <w:shd w:val="clear" w:color="auto" w:fill="D9D9D9" w:themeFill="background1" w:themeFillShade="D9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>Contact Details for Local Action Group submitting this template</w:t>
            </w:r>
          </w:p>
        </w:tc>
      </w:tr>
      <w:tr w:rsidR="00766ABF" w:rsidRPr="00766ABF" w:rsidTr="003919DF">
        <w:trPr>
          <w:trHeight w:val="552"/>
        </w:trPr>
        <w:tc>
          <w:tcPr>
            <w:tcW w:w="407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Name of Local Action Group (LAG):</w:t>
            </w:r>
          </w:p>
        </w:tc>
        <w:tc>
          <w:tcPr>
            <w:tcW w:w="5103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rPr>
          <w:trHeight w:val="552"/>
        </w:trPr>
        <w:tc>
          <w:tcPr>
            <w:tcW w:w="407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Name of Chairperson:</w:t>
            </w:r>
          </w:p>
        </w:tc>
        <w:tc>
          <w:tcPr>
            <w:tcW w:w="5103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rPr>
          <w:trHeight w:val="552"/>
        </w:trPr>
        <w:tc>
          <w:tcPr>
            <w:tcW w:w="407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 xml:space="preserve">Name of main contact for this form: </w:t>
            </w:r>
          </w:p>
        </w:tc>
        <w:tc>
          <w:tcPr>
            <w:tcW w:w="5103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rPr>
          <w:trHeight w:val="552"/>
        </w:trPr>
        <w:tc>
          <w:tcPr>
            <w:tcW w:w="407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E-mail address:</w:t>
            </w:r>
          </w:p>
        </w:tc>
        <w:tc>
          <w:tcPr>
            <w:tcW w:w="5103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rPr>
          <w:trHeight w:val="552"/>
        </w:trPr>
        <w:tc>
          <w:tcPr>
            <w:tcW w:w="407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Telephone number:</w:t>
            </w:r>
          </w:p>
        </w:tc>
        <w:tc>
          <w:tcPr>
            <w:tcW w:w="5103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c>
          <w:tcPr>
            <w:tcW w:w="4077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Postal address:</w:t>
            </w:r>
          </w:p>
        </w:tc>
        <w:tc>
          <w:tcPr>
            <w:tcW w:w="5103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</w:tbl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180"/>
      </w:tblGrid>
      <w:tr w:rsidR="00766ABF" w:rsidRPr="00766ABF" w:rsidTr="003919DF">
        <w:trPr>
          <w:trHeight w:val="516"/>
        </w:trPr>
        <w:tc>
          <w:tcPr>
            <w:tcW w:w="9180" w:type="dxa"/>
            <w:shd w:val="clear" w:color="auto" w:fill="D9D9D9" w:themeFill="background1" w:themeFillShade="D9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>Description of the Preparatory Technical Support project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numPr>
                <w:ilvl w:val="0"/>
                <w:numId w:val="25"/>
              </w:numPr>
              <w:tabs>
                <w:tab w:val="clear" w:pos="4536"/>
                <w:tab w:val="clear" w:pos="4935"/>
                <w:tab w:val="clear" w:pos="5460"/>
              </w:tabs>
              <w:spacing w:afterAutospacing="0"/>
              <w:ind w:left="426"/>
              <w:contextualSpacing w:val="0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  <w:b/>
              </w:rPr>
              <w:t>Brief description of the potential project for which Preparatory Technical Support is being sought.</w:t>
            </w:r>
            <w:r w:rsidRPr="00766ABF">
              <w:rPr>
                <w:rFonts w:ascii="Arial" w:hAnsi="Arial" w:cs="Arial"/>
              </w:rPr>
              <w:t xml:space="preserve"> (around 250 words).  This should include how the project links in with the priorities in your LDS and other relevant priorities and a timetable for the work. 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numPr>
                <w:ilvl w:val="0"/>
                <w:numId w:val="25"/>
              </w:numPr>
              <w:tabs>
                <w:tab w:val="clear" w:pos="4536"/>
                <w:tab w:val="clear" w:pos="4935"/>
                <w:tab w:val="clear" w:pos="5460"/>
              </w:tabs>
              <w:spacing w:afterAutospacing="0"/>
              <w:ind w:left="426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 xml:space="preserve">Who has been identified as potential partner(s)* and what value do they add to the potential project? </w:t>
            </w:r>
            <w:r w:rsidRPr="00766ABF">
              <w:rPr>
                <w:rFonts w:ascii="Arial" w:hAnsi="Arial" w:cs="Arial"/>
              </w:rPr>
              <w:t>(*please identify by region/country)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numPr>
                <w:ilvl w:val="0"/>
                <w:numId w:val="25"/>
              </w:numPr>
              <w:tabs>
                <w:tab w:val="clear" w:pos="4536"/>
                <w:tab w:val="clear" w:pos="4935"/>
                <w:tab w:val="clear" w:pos="5460"/>
              </w:tabs>
              <w:spacing w:afterAutospacing="0"/>
              <w:ind w:left="426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lastRenderedPageBreak/>
              <w:t xml:space="preserve">What networking activity has already taken place with this/these potential partner(s) in association with this potential project?  </w:t>
            </w:r>
            <w:r w:rsidRPr="00766ABF">
              <w:rPr>
                <w:rFonts w:ascii="Arial" w:hAnsi="Arial" w:cs="Arial"/>
              </w:rPr>
              <w:t>Attach evidence (e.g. copies of e-mails or minutes of meetings). Please summarise the outcomes and progress to date.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numPr>
                <w:ilvl w:val="0"/>
                <w:numId w:val="25"/>
              </w:numPr>
              <w:tabs>
                <w:tab w:val="clear" w:pos="4536"/>
                <w:tab w:val="clear" w:pos="4935"/>
                <w:tab w:val="clear" w:pos="5460"/>
              </w:tabs>
              <w:spacing w:afterAutospacing="0"/>
              <w:ind w:left="426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>(i) What do you expect preparatory support to achieve and (ii) what are the desired outcomes for the Local Action Group area from the potential Co-operation project?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numPr>
                <w:ilvl w:val="0"/>
                <w:numId w:val="25"/>
              </w:numPr>
              <w:tabs>
                <w:tab w:val="clear" w:pos="4536"/>
                <w:tab w:val="clear" w:pos="4935"/>
                <w:tab w:val="clear" w:pos="5460"/>
              </w:tabs>
              <w:spacing w:afterAutospacing="0"/>
              <w:ind w:left="426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>Explain why the proposed project is likely to be achievable if undertaken as a joint Cooperation action as opposed to a regular project?</w:t>
            </w:r>
          </w:p>
        </w:tc>
      </w:tr>
      <w:tr w:rsidR="00766ABF" w:rsidRPr="00766ABF" w:rsidTr="003919DF">
        <w:tc>
          <w:tcPr>
            <w:tcW w:w="9180" w:type="dxa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</w:rPr>
            </w:pPr>
          </w:p>
        </w:tc>
      </w:tr>
    </w:tbl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96"/>
        <w:gridCol w:w="992"/>
        <w:gridCol w:w="992"/>
      </w:tblGrid>
      <w:tr w:rsidR="00766ABF" w:rsidRPr="00766ABF" w:rsidTr="003919DF">
        <w:trPr>
          <w:trHeight w:val="446"/>
        </w:trPr>
        <w:tc>
          <w:tcPr>
            <w:tcW w:w="9180" w:type="dxa"/>
            <w:gridSpan w:val="3"/>
            <w:shd w:val="clear" w:color="auto" w:fill="D9D9D9" w:themeFill="background1" w:themeFillShade="D9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>Partners</w:t>
            </w:r>
          </w:p>
        </w:tc>
      </w:tr>
      <w:tr w:rsidR="00766ABF" w:rsidRPr="00766ABF" w:rsidTr="003919DF">
        <w:trPr>
          <w:trHeight w:val="425"/>
        </w:trPr>
        <w:tc>
          <w:tcPr>
            <w:tcW w:w="7196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hAnsi="Arial" w:cs="Arial"/>
                <w:b/>
              </w:rPr>
            </w:pPr>
            <w:r w:rsidRPr="00766ABF">
              <w:rPr>
                <w:rFonts w:ascii="Arial" w:hAnsi="Arial" w:cs="Arial"/>
                <w:b/>
              </w:rPr>
              <w:t xml:space="preserve">Does the LAG see the opportunity to involve other partners? </w:t>
            </w:r>
          </w:p>
        </w:tc>
        <w:tc>
          <w:tcPr>
            <w:tcW w:w="992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center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YES</w:t>
            </w:r>
          </w:p>
        </w:tc>
        <w:tc>
          <w:tcPr>
            <w:tcW w:w="992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center"/>
              <w:rPr>
                <w:rFonts w:ascii="Arial" w:hAnsi="Arial" w:cs="Arial"/>
              </w:rPr>
            </w:pPr>
            <w:r w:rsidRPr="00766ABF">
              <w:rPr>
                <w:rFonts w:ascii="Arial" w:hAnsi="Arial" w:cs="Arial"/>
              </w:rPr>
              <w:t>NO</w:t>
            </w:r>
          </w:p>
        </w:tc>
      </w:tr>
    </w:tbl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402"/>
        <w:gridCol w:w="1417"/>
        <w:gridCol w:w="1418"/>
        <w:gridCol w:w="1276"/>
      </w:tblGrid>
      <w:tr w:rsidR="00766ABF" w:rsidRPr="00766ABF" w:rsidTr="003919DF">
        <w:trPr>
          <w:trHeight w:val="449"/>
        </w:trPr>
        <w:tc>
          <w:tcPr>
            <w:tcW w:w="9181" w:type="dxa"/>
            <w:gridSpan w:val="5"/>
            <w:shd w:val="clear" w:color="auto" w:fill="D9D9D9" w:themeFill="background1" w:themeFillShade="D9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Proposed Budget for Preparatory Technical Support project</w:t>
            </w:r>
          </w:p>
        </w:tc>
      </w:tr>
      <w:tr w:rsidR="00766ABF" w:rsidRPr="00766ABF" w:rsidTr="003919DF">
        <w:trPr>
          <w:trHeight w:val="404"/>
        </w:trPr>
        <w:tc>
          <w:tcPr>
            <w:tcW w:w="1668" w:type="dxa"/>
            <w:vMerge w:val="restart"/>
            <w:tcBorders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>Anticipated Activities</w:t>
            </w:r>
          </w:p>
        </w:tc>
        <w:tc>
          <w:tcPr>
            <w:tcW w:w="3402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>Brief Description</w:t>
            </w:r>
          </w:p>
        </w:tc>
        <w:tc>
          <w:tcPr>
            <w:tcW w:w="4111" w:type="dxa"/>
            <w:gridSpan w:val="3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 xml:space="preserve">Cost </w:t>
            </w:r>
            <w:r w:rsidRPr="00766ABF">
              <w:rPr>
                <w:rFonts w:ascii="Arial" w:eastAsia="Times New Roman" w:hAnsi="Arial" w:cs="Arial"/>
                <w:lang w:val="en-GB" w:eastAsia="en-GB"/>
              </w:rPr>
              <w:t>(indicate either £ or €)</w:t>
            </w:r>
          </w:p>
        </w:tc>
      </w:tr>
      <w:tr w:rsidR="00766ABF" w:rsidRPr="00766ABF" w:rsidTr="003919DF">
        <w:trPr>
          <w:trHeight w:val="404"/>
        </w:trPr>
        <w:tc>
          <w:tcPr>
            <w:tcW w:w="166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3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lang w:val="en-GB" w:eastAsia="en-GB"/>
              </w:rPr>
            </w:pP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  <w:t>Applicant LAG</w:t>
            </w:r>
          </w:p>
        </w:tc>
        <w:tc>
          <w:tcPr>
            <w:tcW w:w="141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  <w:t>Partner LAG(s)</w:t>
            </w: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  <w:t>Overall</w:t>
            </w:r>
          </w:p>
        </w:tc>
      </w:tr>
      <w:tr w:rsidR="00766ABF" w:rsidRPr="00766ABF" w:rsidTr="003919DF">
        <w:trPr>
          <w:trHeight w:val="659"/>
        </w:trPr>
        <w:tc>
          <w:tcPr>
            <w:tcW w:w="16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lang w:val="en-GB" w:eastAsia="en-GB"/>
              </w:rPr>
              <w:t>Studies / Consultancy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</w:tr>
      <w:tr w:rsidR="00766ABF" w:rsidRPr="00766ABF" w:rsidTr="003919DF">
        <w:trPr>
          <w:trHeight w:val="659"/>
        </w:trPr>
        <w:tc>
          <w:tcPr>
            <w:tcW w:w="1668" w:type="dxa"/>
            <w:tcBorders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lang w:val="en-GB" w:eastAsia="en-GB"/>
              </w:rPr>
              <w:t>Product Development</w:t>
            </w:r>
          </w:p>
        </w:tc>
        <w:tc>
          <w:tcPr>
            <w:tcW w:w="340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8" w:type="dxa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</w:tr>
      <w:tr w:rsidR="00766ABF" w:rsidRPr="00766ABF" w:rsidTr="003919DF">
        <w:trPr>
          <w:trHeight w:val="659"/>
        </w:trPr>
        <w:tc>
          <w:tcPr>
            <w:tcW w:w="1668" w:type="dxa"/>
            <w:tcBorders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lang w:val="en-GB" w:eastAsia="en-GB"/>
              </w:rPr>
              <w:t>Travel / Subsistence</w:t>
            </w:r>
          </w:p>
        </w:tc>
        <w:tc>
          <w:tcPr>
            <w:tcW w:w="340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8" w:type="dxa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</w:tr>
      <w:tr w:rsidR="00766ABF" w:rsidRPr="00766ABF" w:rsidTr="003919DF">
        <w:trPr>
          <w:trHeight w:val="659"/>
        </w:trPr>
        <w:tc>
          <w:tcPr>
            <w:tcW w:w="1668" w:type="dxa"/>
            <w:tcBorders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lang w:val="en-GB" w:eastAsia="en-GB"/>
              </w:rPr>
              <w:t>Meetings / Hospitality</w:t>
            </w:r>
          </w:p>
        </w:tc>
        <w:tc>
          <w:tcPr>
            <w:tcW w:w="340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8" w:type="dxa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</w:tr>
      <w:tr w:rsidR="00766ABF" w:rsidRPr="00766ABF" w:rsidTr="003919DF">
        <w:trPr>
          <w:trHeight w:val="659"/>
        </w:trPr>
        <w:tc>
          <w:tcPr>
            <w:tcW w:w="16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lang w:val="en-GB" w:eastAsia="en-GB"/>
              </w:rPr>
              <w:t>Other</w:t>
            </w: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i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i/>
                <w:lang w:val="en-GB" w:eastAsia="en-GB"/>
              </w:rPr>
              <w:t>(please detail)</w:t>
            </w:r>
          </w:p>
        </w:tc>
        <w:tc>
          <w:tcPr>
            <w:tcW w:w="340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</w:tr>
      <w:tr w:rsidR="00766ABF" w:rsidRPr="00766ABF" w:rsidTr="003919DF">
        <w:trPr>
          <w:trHeight w:val="659"/>
        </w:trPr>
        <w:tc>
          <w:tcPr>
            <w:tcW w:w="5070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right"/>
              <w:rPr>
                <w:rFonts w:ascii="Arial" w:eastAsia="Times New Roman" w:hAnsi="Arial" w:cs="Arial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>Total Costs</w:t>
            </w: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ab/>
            </w: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ab/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lang w:val="en-GB" w:eastAsia="en-GB"/>
              </w:rPr>
            </w:pPr>
          </w:p>
        </w:tc>
      </w:tr>
    </w:tbl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Autospacing="0" w:line="276" w:lineRule="auto"/>
        <w:contextualSpacing w:val="0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7"/>
        <w:gridCol w:w="2537"/>
        <w:gridCol w:w="2398"/>
      </w:tblGrid>
      <w:tr w:rsidR="00766ABF" w:rsidRPr="00766ABF" w:rsidTr="003919DF">
        <w:trPr>
          <w:trHeight w:val="409"/>
        </w:trPr>
        <w:tc>
          <w:tcPr>
            <w:tcW w:w="9242" w:type="dxa"/>
            <w:gridSpan w:val="3"/>
            <w:shd w:val="clear" w:color="auto" w:fill="D9D9D9" w:themeFill="background1" w:themeFillShade="D9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Local Action Group Decision</w:t>
            </w:r>
          </w:p>
        </w:tc>
      </w:tr>
      <w:tr w:rsidR="00766ABF" w:rsidRPr="00766ABF" w:rsidTr="003919DF">
        <w:trPr>
          <w:trHeight w:val="467"/>
        </w:trPr>
        <w:tc>
          <w:tcPr>
            <w:tcW w:w="430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Recommended to proceed:</w:t>
            </w:r>
          </w:p>
        </w:tc>
        <w:tc>
          <w:tcPr>
            <w:tcW w:w="2537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>YES</w:t>
            </w:r>
          </w:p>
        </w:tc>
        <w:tc>
          <w:tcPr>
            <w:tcW w:w="2398" w:type="dxa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jc w:val="center"/>
              <w:rPr>
                <w:rFonts w:ascii="Arial" w:eastAsia="Times New Roman" w:hAnsi="Arial" w:cs="Arial"/>
                <w:b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lang w:val="en-GB" w:eastAsia="en-GB"/>
              </w:rPr>
              <w:t>NO</w:t>
            </w:r>
          </w:p>
        </w:tc>
      </w:tr>
      <w:tr w:rsidR="00766ABF" w:rsidRPr="00766ABF" w:rsidTr="003919DF">
        <w:trPr>
          <w:trHeight w:val="1207"/>
        </w:trPr>
        <w:tc>
          <w:tcPr>
            <w:tcW w:w="9242" w:type="dxa"/>
            <w:gridSpan w:val="3"/>
          </w:tcPr>
          <w:p w:rsid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Comments:</w:t>
            </w:r>
          </w:p>
          <w:p w:rsidR="00C14D18" w:rsidRDefault="00C14D18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</w:p>
          <w:p w:rsidR="00C14D18" w:rsidRDefault="00C14D18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</w:p>
          <w:p w:rsidR="00C14D18" w:rsidRDefault="00C14D18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</w:p>
          <w:p w:rsidR="00C14D18" w:rsidRDefault="00C14D18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</w:p>
          <w:p w:rsidR="00C14D18" w:rsidRPr="00766ABF" w:rsidRDefault="00C14D18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</w:p>
        </w:tc>
      </w:tr>
      <w:tr w:rsidR="00766ABF" w:rsidRPr="00766ABF" w:rsidTr="003919DF">
        <w:trPr>
          <w:trHeight w:val="585"/>
        </w:trPr>
        <w:tc>
          <w:tcPr>
            <w:tcW w:w="9242" w:type="dxa"/>
            <w:gridSpan w:val="3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Name:</w:t>
            </w:r>
          </w:p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(LAG Chair of Assessment Panel)</w:t>
            </w:r>
          </w:p>
        </w:tc>
      </w:tr>
      <w:tr w:rsidR="00766ABF" w:rsidRPr="00766ABF" w:rsidTr="003919DF">
        <w:trPr>
          <w:trHeight w:val="440"/>
        </w:trPr>
        <w:tc>
          <w:tcPr>
            <w:tcW w:w="9242" w:type="dxa"/>
            <w:gridSpan w:val="3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Signature:</w:t>
            </w:r>
          </w:p>
        </w:tc>
      </w:tr>
      <w:tr w:rsidR="00766ABF" w:rsidRPr="00766ABF" w:rsidTr="003919DF">
        <w:trPr>
          <w:trHeight w:val="419"/>
        </w:trPr>
        <w:tc>
          <w:tcPr>
            <w:tcW w:w="9242" w:type="dxa"/>
            <w:gridSpan w:val="3"/>
            <w:vAlign w:val="center"/>
          </w:tcPr>
          <w:p w:rsidR="00766ABF" w:rsidRPr="00766ABF" w:rsidRDefault="00766ABF" w:rsidP="00766ABF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76" w:lineRule="auto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</w:pPr>
            <w:r w:rsidRPr="00766ABF">
              <w:rPr>
                <w:rFonts w:ascii="Arial" w:eastAsia="Times New Roman" w:hAnsi="Arial" w:cs="Arial"/>
                <w:b/>
                <w:sz w:val="24"/>
                <w:szCs w:val="24"/>
                <w:lang w:val="en-GB" w:eastAsia="en-GB"/>
              </w:rPr>
              <w:t>Date:</w:t>
            </w:r>
          </w:p>
        </w:tc>
      </w:tr>
    </w:tbl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p w:rsidR="00766ABF" w:rsidRPr="00766ABF" w:rsidRDefault="00766ABF" w:rsidP="00766ABF">
      <w:pPr>
        <w:tabs>
          <w:tab w:val="clear" w:pos="4536"/>
          <w:tab w:val="clear" w:pos="4935"/>
          <w:tab w:val="clear" w:pos="5460"/>
        </w:tabs>
        <w:spacing w:after="200" w:afterAutospacing="0" w:line="276" w:lineRule="auto"/>
        <w:contextualSpacing w:val="0"/>
        <w:rPr>
          <w:rFonts w:eastAsia="Times New Roman" w:cs="Times New Roman"/>
          <w:lang w:val="en-GB" w:eastAsia="en-GB"/>
        </w:rPr>
      </w:pPr>
    </w:p>
    <w:p w:rsidR="00766ABF" w:rsidRDefault="00766ABF" w:rsidP="002C4D11"/>
    <w:sectPr w:rsidR="00766ABF" w:rsidSect="000122DF">
      <w:footerReference w:type="default" r:id="rId12"/>
      <w:pgSz w:w="11906" w:h="16838"/>
      <w:pgMar w:top="1134" w:right="1134" w:bottom="709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C61" w:rsidRDefault="00956C61" w:rsidP="00B701DF">
      <w:r>
        <w:separator/>
      </w:r>
    </w:p>
  </w:endnote>
  <w:endnote w:type="continuationSeparator" w:id="0">
    <w:p w:rsidR="00956C61" w:rsidRDefault="00956C61" w:rsidP="00B7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559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6C61" w:rsidRDefault="00956C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7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6C61" w:rsidRDefault="00956C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C61" w:rsidRDefault="00956C61" w:rsidP="00B701DF">
      <w:r>
        <w:separator/>
      </w:r>
    </w:p>
  </w:footnote>
  <w:footnote w:type="continuationSeparator" w:id="0">
    <w:p w:rsidR="00956C61" w:rsidRDefault="00956C61" w:rsidP="00B70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9.6pt" o:bullet="t">
        <v:imagedata r:id="rId1" o:title="sqaure"/>
      </v:shape>
    </w:pict>
  </w:numPicBullet>
  <w:abstractNum w:abstractNumId="0">
    <w:nsid w:val="20DA15AF"/>
    <w:multiLevelType w:val="hybridMultilevel"/>
    <w:tmpl w:val="39328F6A"/>
    <w:lvl w:ilvl="0" w:tplc="45183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A5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CA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0E5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CB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0A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7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2B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2D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33346D"/>
    <w:multiLevelType w:val="hybridMultilevel"/>
    <w:tmpl w:val="7FB0E70A"/>
    <w:lvl w:ilvl="0" w:tplc="0722EB52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  <w:u w:color="00B05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F6222A"/>
    <w:multiLevelType w:val="multilevel"/>
    <w:tmpl w:val="DDFA3B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D68025E"/>
    <w:multiLevelType w:val="hybridMultilevel"/>
    <w:tmpl w:val="A1C47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D458A"/>
    <w:multiLevelType w:val="hybridMultilevel"/>
    <w:tmpl w:val="E2C2CC4E"/>
    <w:lvl w:ilvl="0" w:tplc="F6EA38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F15F7"/>
    <w:multiLevelType w:val="hybridMultilevel"/>
    <w:tmpl w:val="B13CEB62"/>
    <w:lvl w:ilvl="0" w:tplc="890639BC">
      <w:start w:val="1"/>
      <w:numFmt w:val="bullet"/>
      <w:pStyle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3950B4"/>
    <w:multiLevelType w:val="hybridMultilevel"/>
    <w:tmpl w:val="B08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368BB"/>
    <w:multiLevelType w:val="hybridMultilevel"/>
    <w:tmpl w:val="1DAC9DA8"/>
    <w:lvl w:ilvl="0" w:tplc="CFFEB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80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26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C44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EA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BC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AC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A9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16E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7EE0AC8"/>
    <w:multiLevelType w:val="hybridMultilevel"/>
    <w:tmpl w:val="722C8F2C"/>
    <w:lvl w:ilvl="0" w:tplc="E2B00336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BB1640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06B3211"/>
    <w:multiLevelType w:val="hybridMultilevel"/>
    <w:tmpl w:val="071E7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EB61EF"/>
    <w:multiLevelType w:val="hybridMultilevel"/>
    <w:tmpl w:val="89A04928"/>
    <w:lvl w:ilvl="0" w:tplc="25E4FF72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7"/>
  </w:num>
  <w:num w:numId="19">
    <w:abstractNumId w:val="0"/>
  </w:num>
  <w:num w:numId="20">
    <w:abstractNumId w:val="3"/>
  </w:num>
  <w:num w:numId="21">
    <w:abstractNumId w:val="10"/>
  </w:num>
  <w:num w:numId="22">
    <w:abstractNumId w:val="6"/>
  </w:num>
  <w:num w:numId="23">
    <w:abstractNumId w:val="9"/>
  </w:num>
  <w:num w:numId="24">
    <w:abstractNumId w:val="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8AB"/>
    <w:rsid w:val="000122DF"/>
    <w:rsid w:val="00022B32"/>
    <w:rsid w:val="00035865"/>
    <w:rsid w:val="0003781F"/>
    <w:rsid w:val="0005242D"/>
    <w:rsid w:val="000629A2"/>
    <w:rsid w:val="000A5122"/>
    <w:rsid w:val="000E6793"/>
    <w:rsid w:val="000F13E5"/>
    <w:rsid w:val="00124C6D"/>
    <w:rsid w:val="00133D76"/>
    <w:rsid w:val="001963E6"/>
    <w:rsid w:val="0019684B"/>
    <w:rsid w:val="001A1AC4"/>
    <w:rsid w:val="001C3C68"/>
    <w:rsid w:val="001D27F2"/>
    <w:rsid w:val="00202980"/>
    <w:rsid w:val="00204CDA"/>
    <w:rsid w:val="0029420D"/>
    <w:rsid w:val="00294E49"/>
    <w:rsid w:val="002A0CFF"/>
    <w:rsid w:val="002B1692"/>
    <w:rsid w:val="002C4D11"/>
    <w:rsid w:val="002C5BB7"/>
    <w:rsid w:val="002F6A8F"/>
    <w:rsid w:val="003032FB"/>
    <w:rsid w:val="00330522"/>
    <w:rsid w:val="0033443C"/>
    <w:rsid w:val="0035463C"/>
    <w:rsid w:val="00396CDF"/>
    <w:rsid w:val="003B32B8"/>
    <w:rsid w:val="0040701F"/>
    <w:rsid w:val="004631D9"/>
    <w:rsid w:val="0046559E"/>
    <w:rsid w:val="00470CA3"/>
    <w:rsid w:val="00475047"/>
    <w:rsid w:val="00481ECE"/>
    <w:rsid w:val="0048642C"/>
    <w:rsid w:val="00497D8B"/>
    <w:rsid w:val="004F3979"/>
    <w:rsid w:val="00527A0F"/>
    <w:rsid w:val="0053365D"/>
    <w:rsid w:val="00555C4D"/>
    <w:rsid w:val="00562C90"/>
    <w:rsid w:val="00601FDF"/>
    <w:rsid w:val="00612097"/>
    <w:rsid w:val="00625B63"/>
    <w:rsid w:val="00657F4F"/>
    <w:rsid w:val="0066442F"/>
    <w:rsid w:val="00665EAD"/>
    <w:rsid w:val="006826D1"/>
    <w:rsid w:val="00685ECE"/>
    <w:rsid w:val="00690BD9"/>
    <w:rsid w:val="006D4F92"/>
    <w:rsid w:val="006E606D"/>
    <w:rsid w:val="006E758B"/>
    <w:rsid w:val="006F71A1"/>
    <w:rsid w:val="00721CF4"/>
    <w:rsid w:val="00743564"/>
    <w:rsid w:val="007435AA"/>
    <w:rsid w:val="007607DA"/>
    <w:rsid w:val="00766ABF"/>
    <w:rsid w:val="00781EA5"/>
    <w:rsid w:val="00791AAE"/>
    <w:rsid w:val="007C498A"/>
    <w:rsid w:val="007D4984"/>
    <w:rsid w:val="007D5B71"/>
    <w:rsid w:val="007F2C45"/>
    <w:rsid w:val="0080396E"/>
    <w:rsid w:val="00830293"/>
    <w:rsid w:val="008836C0"/>
    <w:rsid w:val="008D761D"/>
    <w:rsid w:val="00915F6E"/>
    <w:rsid w:val="0091725D"/>
    <w:rsid w:val="009203A9"/>
    <w:rsid w:val="00956C61"/>
    <w:rsid w:val="009742BB"/>
    <w:rsid w:val="009952D3"/>
    <w:rsid w:val="009D2C0D"/>
    <w:rsid w:val="009D4A1B"/>
    <w:rsid w:val="009E0196"/>
    <w:rsid w:val="009E52C7"/>
    <w:rsid w:val="009F0B1E"/>
    <w:rsid w:val="00A413C6"/>
    <w:rsid w:val="00A619A0"/>
    <w:rsid w:val="00A963DF"/>
    <w:rsid w:val="00AA28AB"/>
    <w:rsid w:val="00AA4348"/>
    <w:rsid w:val="00AB64B2"/>
    <w:rsid w:val="00AD7204"/>
    <w:rsid w:val="00AE2FC3"/>
    <w:rsid w:val="00AF4EEF"/>
    <w:rsid w:val="00AF7BD3"/>
    <w:rsid w:val="00B5189D"/>
    <w:rsid w:val="00B55CC6"/>
    <w:rsid w:val="00B701DF"/>
    <w:rsid w:val="00B85063"/>
    <w:rsid w:val="00B90ABD"/>
    <w:rsid w:val="00BC43C4"/>
    <w:rsid w:val="00BF6812"/>
    <w:rsid w:val="00C14D18"/>
    <w:rsid w:val="00C43110"/>
    <w:rsid w:val="00C563DF"/>
    <w:rsid w:val="00C56B8C"/>
    <w:rsid w:val="00C704CC"/>
    <w:rsid w:val="00CB4414"/>
    <w:rsid w:val="00CC3A0E"/>
    <w:rsid w:val="00CE22C5"/>
    <w:rsid w:val="00D43782"/>
    <w:rsid w:val="00DA6023"/>
    <w:rsid w:val="00DF52E8"/>
    <w:rsid w:val="00E306C3"/>
    <w:rsid w:val="00E55C9E"/>
    <w:rsid w:val="00E600CD"/>
    <w:rsid w:val="00E722F6"/>
    <w:rsid w:val="00E7546E"/>
    <w:rsid w:val="00E7662B"/>
    <w:rsid w:val="00E82E07"/>
    <w:rsid w:val="00E85336"/>
    <w:rsid w:val="00E900E6"/>
    <w:rsid w:val="00E93FF4"/>
    <w:rsid w:val="00EC0708"/>
    <w:rsid w:val="00ED6A3D"/>
    <w:rsid w:val="00F0403B"/>
    <w:rsid w:val="00F16899"/>
    <w:rsid w:val="00F30BBA"/>
    <w:rsid w:val="00F90136"/>
    <w:rsid w:val="00FA0A25"/>
    <w:rsid w:val="00FD22D2"/>
    <w:rsid w:val="00FD53E5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F"/>
    <w:pPr>
      <w:tabs>
        <w:tab w:val="left" w:pos="4536"/>
        <w:tab w:val="left" w:pos="4935"/>
        <w:tab w:val="left" w:pos="5460"/>
      </w:tabs>
      <w:spacing w:afterAutospacing="1"/>
      <w:contextualSpacing/>
    </w:pPr>
    <w:rPr>
      <w:rFonts w:ascii="Calibri" w:hAnsi="Calibri" w:cs="Tahoma"/>
    </w:rPr>
  </w:style>
  <w:style w:type="paragraph" w:styleId="Heading1">
    <w:name w:val="heading 1"/>
    <w:basedOn w:val="Normal"/>
    <w:next w:val="Normal"/>
    <w:link w:val="Heading1Char"/>
    <w:uiPriority w:val="2"/>
    <w:qFormat/>
    <w:rsid w:val="009D4A1B"/>
    <w:pPr>
      <w:keepNext/>
      <w:keepLines/>
      <w:spacing w:afterAutospacing="0"/>
      <w:outlineLvl w:val="0"/>
    </w:pPr>
    <w:rPr>
      <w:rFonts w:eastAsiaTheme="majorEastAsia" w:cstheme="majorBidi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6F71A1"/>
    <w:pPr>
      <w:keepNext/>
      <w:keepLines/>
      <w:spacing w:before="40" w:after="40" w:afterAutospacing="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3B32B8"/>
    <w:pPr>
      <w:spacing w:before="80" w:after="0" w:line="360" w:lineRule="auto"/>
      <w:outlineLvl w:val="2"/>
    </w:pPr>
    <w:rPr>
      <w:rFonts w:asciiTheme="minorHAnsi" w:hAnsiTheme="minorHAnsi"/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A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F71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03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9D4A1B"/>
    <w:rPr>
      <w:rFonts w:ascii="Calibri" w:eastAsiaTheme="majorEastAsia" w:hAnsi="Calibri" w:cstheme="majorBidi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6F71A1"/>
    <w:rPr>
      <w:rFonts w:ascii="Calibri" w:eastAsiaTheme="majorEastAsia" w:hAnsi="Calibri" w:cstheme="majorBidi"/>
      <w:b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E722F6"/>
    <w:pPr>
      <w:ind w:left="720"/>
    </w:pPr>
  </w:style>
  <w:style w:type="paragraph" w:customStyle="1" w:styleId="Bullet">
    <w:name w:val="Bullet"/>
    <w:basedOn w:val="Normal"/>
    <w:uiPriority w:val="1"/>
    <w:qFormat/>
    <w:rsid w:val="0066442F"/>
    <w:pPr>
      <w:numPr>
        <w:numId w:val="4"/>
      </w:numPr>
      <w:spacing w:afterAutospacing="0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3B32B8"/>
    <w:rPr>
      <w:rFonts w:eastAsiaTheme="majorEastAsia" w:cstheme="majorBidi"/>
      <w:b/>
      <w:bCs/>
      <w:caps/>
      <w:color w:val="0070C0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B5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701DF"/>
    <w:pPr>
      <w:tabs>
        <w:tab w:val="clear" w:pos="4536"/>
        <w:tab w:val="clear" w:pos="4935"/>
        <w:tab w:val="clear" w:pos="5460"/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1DF"/>
    <w:rPr>
      <w:rFonts w:ascii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A4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3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348"/>
    <w:rPr>
      <w:rFonts w:ascii="Calibri" w:hAnsi="Calibri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48"/>
    <w:rPr>
      <w:rFonts w:ascii="Calibri" w:hAnsi="Calibri" w:cs="Tahom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46E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66ABF"/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F"/>
    <w:pPr>
      <w:tabs>
        <w:tab w:val="left" w:pos="4536"/>
        <w:tab w:val="left" w:pos="4935"/>
        <w:tab w:val="left" w:pos="5460"/>
      </w:tabs>
      <w:spacing w:afterAutospacing="1"/>
      <w:contextualSpacing/>
    </w:pPr>
    <w:rPr>
      <w:rFonts w:ascii="Calibri" w:hAnsi="Calibri" w:cs="Tahoma"/>
    </w:rPr>
  </w:style>
  <w:style w:type="paragraph" w:styleId="Heading1">
    <w:name w:val="heading 1"/>
    <w:basedOn w:val="Normal"/>
    <w:next w:val="Normal"/>
    <w:link w:val="Heading1Char"/>
    <w:uiPriority w:val="2"/>
    <w:qFormat/>
    <w:rsid w:val="009D4A1B"/>
    <w:pPr>
      <w:keepNext/>
      <w:keepLines/>
      <w:spacing w:afterAutospacing="0"/>
      <w:outlineLvl w:val="0"/>
    </w:pPr>
    <w:rPr>
      <w:rFonts w:eastAsiaTheme="majorEastAsia" w:cstheme="majorBidi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6F71A1"/>
    <w:pPr>
      <w:keepNext/>
      <w:keepLines/>
      <w:spacing w:before="40" w:after="40" w:afterAutospacing="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3B32B8"/>
    <w:pPr>
      <w:spacing w:before="80" w:after="0" w:line="360" w:lineRule="auto"/>
      <w:outlineLvl w:val="2"/>
    </w:pPr>
    <w:rPr>
      <w:rFonts w:asciiTheme="minorHAnsi" w:hAnsiTheme="minorHAnsi"/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A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F71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03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9D4A1B"/>
    <w:rPr>
      <w:rFonts w:ascii="Calibri" w:eastAsiaTheme="majorEastAsia" w:hAnsi="Calibri" w:cstheme="majorBidi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6F71A1"/>
    <w:rPr>
      <w:rFonts w:ascii="Calibri" w:eastAsiaTheme="majorEastAsia" w:hAnsi="Calibri" w:cstheme="majorBidi"/>
      <w:b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E722F6"/>
    <w:pPr>
      <w:ind w:left="720"/>
    </w:pPr>
  </w:style>
  <w:style w:type="paragraph" w:customStyle="1" w:styleId="Bullet">
    <w:name w:val="Bullet"/>
    <w:basedOn w:val="Normal"/>
    <w:uiPriority w:val="1"/>
    <w:qFormat/>
    <w:rsid w:val="0066442F"/>
    <w:pPr>
      <w:numPr>
        <w:numId w:val="4"/>
      </w:numPr>
      <w:spacing w:afterAutospacing="0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3B32B8"/>
    <w:rPr>
      <w:rFonts w:eastAsiaTheme="majorEastAsia" w:cstheme="majorBidi"/>
      <w:b/>
      <w:bCs/>
      <w:caps/>
      <w:color w:val="0070C0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B5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701DF"/>
    <w:pPr>
      <w:tabs>
        <w:tab w:val="clear" w:pos="4536"/>
        <w:tab w:val="clear" w:pos="4935"/>
        <w:tab w:val="clear" w:pos="5460"/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1DF"/>
    <w:rPr>
      <w:rFonts w:ascii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A4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3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348"/>
    <w:rPr>
      <w:rFonts w:ascii="Calibri" w:hAnsi="Calibri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48"/>
    <w:rPr>
      <w:rFonts w:ascii="Calibri" w:hAnsi="Calibri" w:cs="Tahom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46E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66ABF"/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F9279-23AD-4099-8B20-82ABD2F6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377E3A69</Template>
  <TotalTime>0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Maccioni</dc:creator>
  <cp:lastModifiedBy>Oliver, Nicholas (ESNR-AFM-CAP Planning)</cp:lastModifiedBy>
  <cp:revision>2</cp:revision>
  <cp:lastPrinted>2016-10-28T08:15:00Z</cp:lastPrinted>
  <dcterms:created xsi:type="dcterms:W3CDTF">2018-12-04T09:49:00Z</dcterms:created>
  <dcterms:modified xsi:type="dcterms:W3CDTF">2018-12-04T09:49:00Z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A18504587</vt:lpwstr>
  </property>
  <property fmtid="{D5CDD505-2E9C-101B-9397-08002B2CF9AE}" pid="4" name="Objective-Title">
    <vt:lpwstr>LEADER - Co-operation -preparatory-technical-support-information-template-en</vt:lpwstr>
  </property>
  <property fmtid="{D5CDD505-2E9C-101B-9397-08002B2CF9AE}" pid="5" name="Objective-Comment">
    <vt:lpwstr/>
  </property>
  <property fmtid="{D5CDD505-2E9C-101B-9397-08002B2CF9AE}" pid="6" name="Objective-CreationStamp">
    <vt:filetime>2017-06-29T09:15:02Z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2017-06-29T09:15:30Z</vt:filetime>
  </property>
  <property fmtid="{D5CDD505-2E9C-101B-9397-08002B2CF9AE}" pid="10" name="Objective-ModificationStamp">
    <vt:filetime>2017-06-29T09:15:30Z</vt:filetime>
  </property>
  <property fmtid="{D5CDD505-2E9C-101B-9397-08002B2CF9AE}" pid="11" name="Objective-Owner">
    <vt:lpwstr>Jones, Tracey (ESNR-AFM-CAP Planning)</vt:lpwstr>
  </property>
  <property fmtid="{D5CDD505-2E9C-101B-9397-08002B2CF9AE}" pid="12" name="Objective-Path">
    <vt:lpwstr>Objective Global Folder:Corporate File Plan:PROGRAMME &amp; PROJECT MANAGEMENT:# European Union (EU) Funding:2014-2020 - Common Agricultural Policy (CAP):2014-2020 - European Agriculture Fund for Rural Development (EAFRD):Rural Development Plan - Wales Rural </vt:lpwstr>
  </property>
  <property fmtid="{D5CDD505-2E9C-101B-9397-08002B2CF9AE}" pid="13" name="Objective-Parent">
    <vt:lpwstr>LEADER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