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D11" w:rsidRDefault="000122DF" w:rsidP="002C4D11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47473C73" wp14:editId="509FE5D2">
            <wp:simplePos x="0" y="0"/>
            <wp:positionH relativeFrom="column">
              <wp:posOffset>-786765</wp:posOffset>
            </wp:positionH>
            <wp:positionV relativeFrom="paragraph">
              <wp:posOffset>-977265</wp:posOffset>
            </wp:positionV>
            <wp:extent cx="7285355" cy="1771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ENRD for Wor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355" cy="17716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B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947F93" wp14:editId="1BB1C2AB">
                <wp:simplePos x="0" y="0"/>
                <wp:positionH relativeFrom="column">
                  <wp:posOffset>4271010</wp:posOffset>
                </wp:positionH>
                <wp:positionV relativeFrom="paragraph">
                  <wp:posOffset>-624840</wp:posOffset>
                </wp:positionV>
                <wp:extent cx="2428875" cy="11811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BD9" w:rsidRDefault="00657F4F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239645" cy="885235"/>
                                  <wp:effectExtent l="0" t="0" r="8255" b="0"/>
                                  <wp:docPr id="2" name="Picture 2" descr="U:\DefaultHome\Objects\EAFRD &amp; LEADER logo jpe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:\DefaultHome\Objects\EAFRD &amp; LEADER logo jpe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9645" cy="885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6.3pt;margin-top:-49.2pt;width:191.25pt;height:9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" fillcolor="white [3201]" stroked="f" strokeweight=".5pt">
                <v:textbox>
                  <w:txbxContent>
                    <w:p w:rsidR="00690BD9" w:rsidRDefault="00657F4F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2239645" cy="885235"/>
                            <wp:effectExtent l="0" t="0" r="8255" b="0"/>
                            <wp:docPr id="2" name="Picture 2" descr="U:\DefaultHome\Objects\EAFRD &amp; LEADER logo jpe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:\DefaultHome\Objects\EAFRD &amp; LEADER logo jpe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9645" cy="885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C4D11" w:rsidRDefault="002C4D11" w:rsidP="002C4D11"/>
    <w:p w:rsidR="002C4D11" w:rsidRDefault="002C4D11" w:rsidP="002C4D11"/>
    <w:p w:rsidR="00E7546E" w:rsidRDefault="00E7546E" w:rsidP="002C4D11"/>
    <w:p w:rsidR="00E7546E" w:rsidRDefault="00E7546E" w:rsidP="002C4D11"/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sz w:val="40"/>
          <w:szCs w:val="40"/>
          <w:lang w:val="cy-GB"/>
        </w:rPr>
      </w:pPr>
      <w:r w:rsidRPr="00E7546E">
        <w:rPr>
          <w:rFonts w:eastAsia="Calibri" w:cs="Times New Roman"/>
          <w:b/>
          <w:sz w:val="40"/>
          <w:szCs w:val="40"/>
          <w:lang w:val="cy-GB"/>
        </w:rPr>
        <w:t>Cytundeb Prosiect Cydweithredu Trawswladol a’r DU</w:t>
      </w:r>
    </w:p>
    <w:p w:rsidR="00E7546E" w:rsidRPr="00E7546E" w:rsidRDefault="00E7546E" w:rsidP="00E75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6C6EE"/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sz w:val="40"/>
          <w:szCs w:val="40"/>
          <w:lang w:val="cy-GB"/>
        </w:rPr>
      </w:pPr>
      <w:r w:rsidRPr="00E7546E">
        <w:rPr>
          <w:rFonts w:eastAsia="Calibri" w:cs="Times New Roman"/>
          <w:i/>
          <w:sz w:val="40"/>
          <w:szCs w:val="40"/>
          <w:lang w:val="cy-GB"/>
        </w:rPr>
        <w:t xml:space="preserve"> (Enw’r Prosiect)</w:t>
      </w:r>
      <w:r w:rsidRPr="00E7546E">
        <w:rPr>
          <w:rFonts w:eastAsia="Calibri" w:cs="Times New Roman"/>
          <w:sz w:val="40"/>
          <w:szCs w:val="40"/>
          <w:lang w:val="cy-GB"/>
        </w:rPr>
        <w:t xml:space="preserve"> </w:t>
      </w:r>
    </w:p>
    <w:p w:rsidR="00E7546E" w:rsidRPr="00E7546E" w:rsidRDefault="00E7546E" w:rsidP="00E75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6C6EE"/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sz w:val="40"/>
          <w:szCs w:val="40"/>
          <w:lang w:val="cy-GB"/>
        </w:rPr>
      </w:pPr>
      <w:r w:rsidRPr="00E7546E">
        <w:rPr>
          <w:rFonts w:eastAsia="Calibri" w:cs="Times New Roman"/>
          <w:sz w:val="40"/>
          <w:szCs w:val="40"/>
          <w:lang w:val="cy-GB"/>
        </w:rPr>
        <w:t>Prosiect LEADER Trawswladol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</w:p>
    <w:p w:rsidR="00E7546E" w:rsidRPr="00E7546E" w:rsidRDefault="00E7546E" w:rsidP="00E75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/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Crynodeb o’r Prosiect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7546E" w:rsidRPr="00E7546E" w:rsidTr="003919DF">
        <w:tc>
          <w:tcPr>
            <w:tcW w:w="9016" w:type="dxa"/>
            <w:shd w:val="clear" w:color="auto" w:fill="DAEEF3" w:themeFill="accent5" w:themeFillTint="33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lang w:val="cy-GB"/>
              </w:rPr>
            </w:pPr>
            <w:r w:rsidRPr="00E7546E">
              <w:rPr>
                <w:rFonts w:eastAsia="Calibri" w:cs="Times New Roman"/>
                <w:b/>
                <w:lang w:val="cy-GB"/>
              </w:rPr>
              <w:t xml:space="preserve">Disgrifiad Cryno o’r Prosiect Cydweithredu </w:t>
            </w:r>
          </w:p>
        </w:tc>
      </w:tr>
      <w:tr w:rsidR="00E7546E" w:rsidRPr="00E7546E" w:rsidTr="003919DF">
        <w:tc>
          <w:tcPr>
            <w:tcW w:w="9016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lang w:val="cy-GB"/>
              </w:rPr>
            </w:pPr>
          </w:p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lang w:val="cy-GB"/>
              </w:rPr>
            </w:pPr>
          </w:p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lang w:val="cy-GB"/>
              </w:rPr>
            </w:pPr>
          </w:p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lang w:val="cy-GB"/>
              </w:rPr>
            </w:pPr>
          </w:p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lang w:val="cy-GB"/>
              </w:rPr>
            </w:pPr>
          </w:p>
        </w:tc>
      </w:tr>
    </w:tbl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7546E" w:rsidRPr="00E7546E" w:rsidTr="003919DF">
        <w:tc>
          <w:tcPr>
            <w:tcW w:w="9016" w:type="dxa"/>
            <w:shd w:val="clear" w:color="auto" w:fill="DAEEF3" w:themeFill="accent5" w:themeFillTint="33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u w:val="single"/>
                <w:lang w:val="cy-GB"/>
              </w:rPr>
            </w:pPr>
            <w:r w:rsidRPr="00E7546E">
              <w:rPr>
                <w:rFonts w:eastAsia="Calibri" w:cs="Times New Roman"/>
                <w:b/>
                <w:lang w:val="cy-GB"/>
              </w:rPr>
              <w:t>Ymgeiswyr y prosiect</w:t>
            </w:r>
          </w:p>
        </w:tc>
      </w:tr>
      <w:tr w:rsidR="00E7546E" w:rsidRPr="00E7546E" w:rsidTr="003919DF">
        <w:tc>
          <w:tcPr>
            <w:tcW w:w="9016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u w:val="single"/>
                <w:lang w:val="cy-GB"/>
              </w:rPr>
            </w:pPr>
          </w:p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u w:val="single"/>
                <w:lang w:val="cy-GB"/>
              </w:rPr>
            </w:pPr>
          </w:p>
        </w:tc>
      </w:tr>
    </w:tbl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961"/>
        <w:gridCol w:w="2784"/>
      </w:tblGrid>
      <w:tr w:rsidR="00E7546E" w:rsidRPr="00E7546E" w:rsidTr="003919DF">
        <w:tc>
          <w:tcPr>
            <w:tcW w:w="9016" w:type="dxa"/>
            <w:gridSpan w:val="3"/>
            <w:shd w:val="clear" w:color="auto" w:fill="DAEEF3" w:themeFill="accent5" w:themeFillTint="33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lang w:val="cy-GB"/>
              </w:rPr>
            </w:pPr>
            <w:r w:rsidRPr="00E7546E">
              <w:rPr>
                <w:rFonts w:eastAsia="Calibri" w:cs="Times New Roman"/>
                <w:b/>
                <w:lang w:val="cy-GB"/>
              </w:rPr>
              <w:t>Partneriaid</w:t>
            </w:r>
          </w:p>
        </w:tc>
      </w:tr>
      <w:tr w:rsidR="00E7546E" w:rsidRPr="00E7546E" w:rsidTr="003919DF">
        <w:tc>
          <w:tcPr>
            <w:tcW w:w="1271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lang w:val="cy-GB"/>
              </w:rPr>
            </w:pPr>
          </w:p>
        </w:tc>
        <w:tc>
          <w:tcPr>
            <w:tcW w:w="4961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lang w:val="cy-GB"/>
              </w:rPr>
            </w:pPr>
            <w:r w:rsidRPr="00E7546E">
              <w:rPr>
                <w:rFonts w:eastAsia="Calibri" w:cs="Times New Roman"/>
                <w:b/>
                <w:lang w:val="cy-GB"/>
              </w:rPr>
              <w:t>Enw’r Sefydliad Partner (Grwpiau Gweithredu Lleol (Grŵp Gweithredu Lleol) a Sefydliadau Partner eraill)</w:t>
            </w:r>
          </w:p>
        </w:tc>
        <w:tc>
          <w:tcPr>
            <w:tcW w:w="2784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lang w:val="cy-GB"/>
              </w:rPr>
            </w:pPr>
            <w:r w:rsidRPr="00E7546E">
              <w:rPr>
                <w:rFonts w:eastAsia="Calibri" w:cs="Times New Roman"/>
                <w:b/>
                <w:lang w:val="cy-GB"/>
              </w:rPr>
              <w:t>Rôl yn y Prosiect (Partner Arweiniol/ Arweinydd/Partner Cenedlaethol)</w:t>
            </w:r>
          </w:p>
        </w:tc>
      </w:tr>
      <w:tr w:rsidR="00E7546E" w:rsidRPr="00E7546E" w:rsidTr="003919DF">
        <w:tc>
          <w:tcPr>
            <w:tcW w:w="1271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1</w:t>
            </w:r>
          </w:p>
        </w:tc>
        <w:tc>
          <w:tcPr>
            <w:tcW w:w="4961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  <w:tc>
          <w:tcPr>
            <w:tcW w:w="2784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1271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2</w:t>
            </w:r>
          </w:p>
        </w:tc>
        <w:tc>
          <w:tcPr>
            <w:tcW w:w="4961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  <w:tc>
          <w:tcPr>
            <w:tcW w:w="2784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1271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3</w:t>
            </w:r>
          </w:p>
        </w:tc>
        <w:tc>
          <w:tcPr>
            <w:tcW w:w="4961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  <w:tc>
          <w:tcPr>
            <w:tcW w:w="2784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1271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  <w:tc>
          <w:tcPr>
            <w:tcW w:w="4961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  <w:tc>
          <w:tcPr>
            <w:tcW w:w="2784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</w:tbl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u w:val="single"/>
          <w:lang w:val="cy-GB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830"/>
        <w:gridCol w:w="6237"/>
      </w:tblGrid>
      <w:tr w:rsidR="00E7546E" w:rsidRPr="00E7546E" w:rsidTr="003919DF">
        <w:tc>
          <w:tcPr>
            <w:tcW w:w="9067" w:type="dxa"/>
            <w:gridSpan w:val="2"/>
            <w:shd w:val="clear" w:color="auto" w:fill="DAEEF3" w:themeFill="accent5" w:themeFillTint="33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b/>
                <w:lang w:val="cy-GB"/>
              </w:rPr>
              <w:t>Amserlen y Prosiect</w:t>
            </w:r>
          </w:p>
        </w:tc>
      </w:tr>
      <w:tr w:rsidR="00E7546E" w:rsidRPr="00E7546E" w:rsidTr="003919DF">
        <w:tc>
          <w:tcPr>
            <w:tcW w:w="2830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lang w:val="cy-GB"/>
              </w:rPr>
            </w:pPr>
            <w:r w:rsidRPr="00E7546E">
              <w:rPr>
                <w:rFonts w:eastAsia="Calibri" w:cs="Times New Roman"/>
                <w:b/>
                <w:lang w:val="cy-GB"/>
              </w:rPr>
              <w:t>Dyddiad dechrau</w:t>
            </w:r>
          </w:p>
        </w:tc>
        <w:tc>
          <w:tcPr>
            <w:tcW w:w="6237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2830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lang w:val="cy-GB"/>
              </w:rPr>
            </w:pPr>
            <w:r w:rsidRPr="00E7546E">
              <w:rPr>
                <w:rFonts w:eastAsia="Calibri" w:cs="Times New Roman"/>
                <w:b/>
                <w:lang w:val="cy-GB"/>
              </w:rPr>
              <w:t>Dyddiad gorffen</w:t>
            </w:r>
          </w:p>
        </w:tc>
        <w:tc>
          <w:tcPr>
            <w:tcW w:w="6237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</w:tbl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u w:val="single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7546E" w:rsidRPr="00E7546E" w:rsidTr="003919DF">
        <w:tc>
          <w:tcPr>
            <w:tcW w:w="9016" w:type="dxa"/>
            <w:shd w:val="clear" w:color="auto" w:fill="DAEEF3" w:themeFill="accent5" w:themeFillTint="33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lang w:val="cy-GB"/>
              </w:rPr>
            </w:pPr>
            <w:r w:rsidRPr="00E7546E">
              <w:rPr>
                <w:rFonts w:eastAsia="Calibri" w:cs="Times New Roman"/>
                <w:b/>
                <w:lang w:val="cy-GB"/>
              </w:rPr>
              <w:t>Ardal(oedd) Daearyddol Perthnasol</w:t>
            </w:r>
          </w:p>
        </w:tc>
      </w:tr>
      <w:tr w:rsidR="00E7546E" w:rsidRPr="00E7546E" w:rsidTr="003919DF">
        <w:tc>
          <w:tcPr>
            <w:tcW w:w="9016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u w:val="single"/>
                <w:lang w:val="cy-GB"/>
              </w:rPr>
            </w:pPr>
          </w:p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u w:val="single"/>
                <w:lang w:val="cy-GB"/>
              </w:rPr>
            </w:pPr>
          </w:p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u w:val="single"/>
                <w:lang w:val="cy-GB"/>
              </w:rPr>
            </w:pPr>
          </w:p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u w:val="single"/>
                <w:lang w:val="cy-GB"/>
              </w:rPr>
            </w:pPr>
          </w:p>
        </w:tc>
      </w:tr>
    </w:tbl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u w:val="single"/>
          <w:lang w:val="cy-GB"/>
        </w:rPr>
      </w:pPr>
    </w:p>
    <w:p w:rsidR="00E7546E" w:rsidRPr="00E7546E" w:rsidRDefault="00E7546E" w:rsidP="00E75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/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Cysylltiadau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7546E" w:rsidRPr="00E7546E" w:rsidTr="003919DF">
        <w:tc>
          <w:tcPr>
            <w:tcW w:w="9016" w:type="dxa"/>
            <w:gridSpan w:val="2"/>
            <w:shd w:val="clear" w:color="auto" w:fill="DAEEF3" w:themeFill="accent5" w:themeFillTint="33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lang w:val="cy-GB"/>
              </w:rPr>
            </w:pPr>
            <w:r w:rsidRPr="00E7546E">
              <w:rPr>
                <w:rFonts w:eastAsia="Calibri" w:cs="Times New Roman"/>
                <w:b/>
                <w:lang w:val="cy-GB"/>
              </w:rPr>
              <w:t>Partner Arweiniol (Grŵp Gweithredu Lleol neu Sefydliad Partner)</w:t>
            </w: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 xml:space="preserve">Enw’r Sefydliad Partner Arweiniol 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lastRenderedPageBreak/>
              <w:t>Enw’r Cadeirydd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Cyfeiriad y Cadeirydd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 xml:space="preserve">Rhif Ffôn y Cadeirydd 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Cyfeiriad E-bost y Cadeirydd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Enw’r Unigolyn Cyswllt ar gyfer y ffurflen hon (Cydgysylltydd)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Swydd yr Unigolyn Cyswllt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Rhif Ffôn yr Unigolyn Cyswllt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Cyfeiriad E-bost yr Unigolyn Cyswllt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 xml:space="preserve">Ieithoedd sy’n cael eu siarad/eu deall 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Sefydliad sy’n gyfrifol am y Rhaglen Leol (Grŵp Gweithredu Lleol)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</w:tbl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u w:val="single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7546E" w:rsidRPr="00E7546E" w:rsidTr="003919DF">
        <w:tc>
          <w:tcPr>
            <w:tcW w:w="9016" w:type="dxa"/>
            <w:gridSpan w:val="2"/>
            <w:shd w:val="clear" w:color="auto" w:fill="DAEEF3" w:themeFill="accent5" w:themeFillTint="33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i/>
                <w:lang w:val="cy-GB"/>
              </w:rPr>
            </w:pPr>
            <w:r w:rsidRPr="00E7546E">
              <w:rPr>
                <w:rFonts w:eastAsia="Calibri" w:cs="Times New Roman"/>
                <w:b/>
                <w:lang w:val="cy-GB"/>
              </w:rPr>
              <w:t xml:space="preserve">Partner </w:t>
            </w:r>
            <w:r w:rsidRPr="00E7546E">
              <w:rPr>
                <w:rFonts w:eastAsia="Calibri" w:cs="Times New Roman"/>
                <w:b/>
                <w:i/>
                <w:lang w:val="cy-GB"/>
              </w:rPr>
              <w:t>(Arweinydd Cenedlaethol lle bo hynny’n briodol)</w:t>
            </w: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Enw’r Sefydliad Partner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Enw’r Cadeirydd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Cyfeiriad y Cadeirydd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Rhif Ffôn y Cadeirydd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Cyfeiriad E-bost y Cadeirydd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Enw’r Unigolyn Cyswllt ar gyfer y ffurflen hon (Cydgysylltydd)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Swydd yr Unigolyn Cyswllt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Rhif Ffôn yr Unigolyn Cyswllt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Cyfeiriad E-bost yr Unigolyn Cyswllt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Ieithoedd sy’n cael eu siarad/eu deall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Sefydliad sy’n gyfrifol am y Rhaglen Leol (Grŵp Gweithredu Lleol)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</w:tbl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u w:val="single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7546E" w:rsidRPr="00E7546E" w:rsidTr="003919DF">
        <w:tc>
          <w:tcPr>
            <w:tcW w:w="9016" w:type="dxa"/>
            <w:gridSpan w:val="2"/>
            <w:shd w:val="clear" w:color="auto" w:fill="DAEEF3" w:themeFill="accent5" w:themeFillTint="33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lang w:val="cy-GB"/>
              </w:rPr>
            </w:pPr>
            <w:r w:rsidRPr="00E7546E">
              <w:rPr>
                <w:rFonts w:eastAsia="Calibri" w:cs="Times New Roman"/>
                <w:b/>
                <w:lang w:val="cy-GB"/>
              </w:rPr>
              <w:t>Partner</w:t>
            </w: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Enw’r Sefydliad Partner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Enw’r Cadeirydd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Cyfeiriad y Cadeirydd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Rhif Ffôn y Cadeirydd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Cyfeiriad E-bost y Cadeirydd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Enw’r Unigolyn Cyswllt ar gyfer y ffurflen hon (Cydgysylltydd)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Swydd yr Unigolyn Cyswllt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Rhif Ffôn yr Unigolyn Cyswllt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Cyfeiriad E-bost yr Unigolyn Cyswllt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Ieithoedd sy’n cael eu siarad/eu deall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Sefydliad sy’n gyfrifol am y Rhaglen Leol (Grŵp Gweithredu Lleol)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</w:tbl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</w:p>
    <w:p w:rsidR="00E7546E" w:rsidRPr="00E7546E" w:rsidRDefault="00E7546E" w:rsidP="00E75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6C6EE"/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Y Prosiect</w:t>
      </w:r>
    </w:p>
    <w:p w:rsidR="00E7546E" w:rsidRPr="00E7546E" w:rsidRDefault="00E7546E" w:rsidP="00E7546E">
      <w:pPr>
        <w:numPr>
          <w:ilvl w:val="0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Disgrifiad o Amcanion y Prosiect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>Amcan Cyffredinol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Amcanion penodol cydweithredu trawswladol 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lastRenderedPageBreak/>
        <w:t xml:space="preserve">Prif weithgareddau’r prosiect fesul blwyddyn  </w:t>
      </w:r>
      <w:r w:rsidRPr="00E7546E">
        <w:rPr>
          <w:rFonts w:eastAsia="Calibri" w:cs="Times New Roman"/>
          <w:lang w:val="cy-GB"/>
        </w:rPr>
        <w:br/>
      </w:r>
    </w:p>
    <w:p w:rsidR="00E7546E" w:rsidRPr="00E7546E" w:rsidRDefault="00E7546E" w:rsidP="00E7546E">
      <w:pPr>
        <w:numPr>
          <w:ilvl w:val="0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Manylion Gweithgareddau’r Prosiect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>Gweithgareddau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Rôl pob partner o safbwynt gweithgareddau 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ind w:left="360"/>
        <w:jc w:val="both"/>
        <w:rPr>
          <w:rFonts w:eastAsia="Calibri" w:cs="Times New Roman"/>
          <w:lang w:val="cy-GB"/>
        </w:rPr>
      </w:pPr>
    </w:p>
    <w:p w:rsidR="00E7546E" w:rsidRPr="00E7546E" w:rsidRDefault="00E7546E" w:rsidP="00E7546E">
      <w:pPr>
        <w:numPr>
          <w:ilvl w:val="0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 xml:space="preserve">Agweddau, dulliau a gweithdrefnau ar gyfer rhoi’r prosiect ar waith 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Strwythur rheoli (gan gynnwys sefydlu unrhyw strwythurau cyfreithiol newydd i roi’r prosiect ar waith) 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>Rôl y Grŵp Rheoli gan gynnwys y Partner Arweiniol ac Arweinwyr Cenedlaethol.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Iaith 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>Arian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Cyfnod y prosiect 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Cynllun y Prosiect gydag amserlen </w:t>
      </w:r>
      <w:r w:rsidRPr="00E7546E">
        <w:rPr>
          <w:rFonts w:eastAsia="Calibri" w:cs="Times New Roman"/>
          <w:i/>
          <w:lang w:val="cy-GB"/>
        </w:rPr>
        <w:t>(canllaw yw’r llinell amser ac mae newidiadau’n bosibl)</w:t>
      </w:r>
    </w:p>
    <w:tbl>
      <w:tblPr>
        <w:tblpPr w:leftFromText="180" w:rightFromText="180" w:vertAnchor="text" w:horzAnchor="margin" w:tblpY="482"/>
        <w:tblW w:w="934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54"/>
        <w:gridCol w:w="1556"/>
        <w:gridCol w:w="567"/>
        <w:gridCol w:w="591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E7546E" w:rsidRPr="00E7546E" w:rsidTr="003919DF">
        <w:trPr>
          <w:trHeight w:val="28"/>
        </w:trPr>
        <w:tc>
          <w:tcPr>
            <w:tcW w:w="195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15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Cyfrifoldeb</w:t>
            </w:r>
          </w:p>
        </w:tc>
        <w:tc>
          <w:tcPr>
            <w:tcW w:w="5836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cy-GB" w:eastAsia="fr-FR"/>
              </w:rPr>
              <w:t>(Blwyddyn)</w:t>
            </w: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01</w:t>
            </w:r>
          </w:p>
        </w:tc>
        <w:tc>
          <w:tcPr>
            <w:tcW w:w="5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04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06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07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09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10</w:t>
            </w: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fr-FR"/>
              </w:rPr>
              <w:t>Diffiniad o’r Prosiect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sz w:val="20"/>
                <w:szCs w:val="20"/>
                <w:lang w:val="cy-GB" w:eastAsia="fr-FR"/>
              </w:rPr>
              <w:t> </w:t>
            </w: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fr-FR"/>
              </w:rPr>
              <w:t>Rhoi’r Prosiect ar Waith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fr-FR"/>
              </w:rPr>
              <w:t>Cynllun Cyfathrebu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color w:val="000000"/>
                <w:sz w:val="20"/>
                <w:szCs w:val="20"/>
                <w:lang w:val="cy-GB" w:eastAsia="fr-FR"/>
              </w:rPr>
              <w:t> </w:t>
            </w: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</w:tr>
      <w:tr w:rsidR="00E7546E" w:rsidRPr="00E7546E" w:rsidTr="003919DF">
        <w:trPr>
          <w:trHeight w:val="28"/>
        </w:trPr>
        <w:tc>
          <w:tcPr>
            <w:tcW w:w="195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</w:pPr>
            <w:r w:rsidRPr="00E7546E">
              <w:rPr>
                <w:rFonts w:ascii="Arial" w:eastAsia="Times New Roman" w:hAnsi="Arial" w:cs="Arial"/>
                <w:sz w:val="20"/>
                <w:szCs w:val="20"/>
                <w:lang w:val="cy-GB" w:eastAsia="fr-FR"/>
              </w:rPr>
              <w:t> </w:t>
            </w:r>
          </w:p>
        </w:tc>
      </w:tr>
    </w:tbl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ind w:left="360"/>
        <w:jc w:val="both"/>
        <w:rPr>
          <w:rFonts w:eastAsia="Calibri" w:cs="Times New Roman"/>
          <w:lang w:val="cy-GB"/>
        </w:rPr>
      </w:pP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ind w:left="360"/>
        <w:jc w:val="both"/>
        <w:rPr>
          <w:rFonts w:eastAsia="Calibri" w:cs="Times New Roman"/>
          <w:lang w:val="cy-GB"/>
        </w:rPr>
      </w:pPr>
    </w:p>
    <w:p w:rsidR="00E7546E" w:rsidRPr="00E7546E" w:rsidRDefault="00E7546E" w:rsidP="00E7546E">
      <w:pPr>
        <w:numPr>
          <w:ilvl w:val="0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 xml:space="preserve">Buddiolwyr 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>Y Cyhoedd Targed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>Buddiolwyr Grant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>Targedau fesul Partner/Gwlad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ind w:left="792"/>
        <w:jc w:val="both"/>
        <w:rPr>
          <w:rFonts w:eastAsia="Calibri" w:cs="Times New Roman"/>
          <w:lang w:val="cy-GB"/>
        </w:rPr>
      </w:pPr>
    </w:p>
    <w:p w:rsidR="00E7546E" w:rsidRPr="00E7546E" w:rsidRDefault="00E7546E" w:rsidP="00E7546E">
      <w:pPr>
        <w:numPr>
          <w:ilvl w:val="0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 xml:space="preserve">Canlyniadau, allbynnau a deilliannau/effeithiau disgwyliedig 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ind w:left="360"/>
        <w:jc w:val="both"/>
        <w:rPr>
          <w:rFonts w:eastAsia="Calibri" w:cs="Times New Roman"/>
          <w:lang w:val="cy-GB"/>
        </w:rPr>
      </w:pPr>
    </w:p>
    <w:p w:rsidR="00E7546E" w:rsidRPr="00E7546E" w:rsidRDefault="00E7546E" w:rsidP="00E7546E">
      <w:pPr>
        <w:numPr>
          <w:ilvl w:val="0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Rolau a Chyfrifoldebau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Rôl y Partner Arweiniol </w:t>
      </w:r>
      <w:r w:rsidRPr="00E7546E">
        <w:rPr>
          <w:rFonts w:eastAsia="Calibri" w:cs="Times New Roman"/>
          <w:i/>
          <w:lang w:val="cy-GB"/>
        </w:rPr>
        <w:t>(Enw’r Partner Arweiniol)</w:t>
      </w:r>
    </w:p>
    <w:p w:rsidR="00E7546E" w:rsidRPr="00E7546E" w:rsidRDefault="00E7546E" w:rsidP="00E7546E">
      <w:pPr>
        <w:numPr>
          <w:ilvl w:val="2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 Cyfrifoldebau’r Partner Arweiniol 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Rôl yr Arweinwyr Cenedlaethol </w:t>
      </w:r>
      <w:r w:rsidRPr="00E7546E">
        <w:rPr>
          <w:rFonts w:eastAsia="Calibri" w:cs="Times New Roman"/>
          <w:i/>
          <w:lang w:val="cy-GB"/>
        </w:rPr>
        <w:t>(Enw’r Partner)</w:t>
      </w:r>
    </w:p>
    <w:p w:rsidR="00E7546E" w:rsidRPr="00E7546E" w:rsidRDefault="00E7546E" w:rsidP="00E7546E">
      <w:pPr>
        <w:numPr>
          <w:ilvl w:val="2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 Cyfrifoldebau’r Arweinwyr Cenedlaethol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Rôl y Partner </w:t>
      </w:r>
      <w:r w:rsidRPr="00E7546E">
        <w:rPr>
          <w:rFonts w:eastAsia="Calibri" w:cs="Times New Roman"/>
          <w:i/>
          <w:lang w:val="cy-GB"/>
        </w:rPr>
        <w:t>(Enw’r Partner)</w:t>
      </w:r>
    </w:p>
    <w:p w:rsidR="00E7546E" w:rsidRPr="00E7546E" w:rsidRDefault="00E7546E" w:rsidP="00E7546E">
      <w:pPr>
        <w:numPr>
          <w:ilvl w:val="2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 Cyfrifoldebau’r Partner </w:t>
      </w:r>
      <w:r w:rsidRPr="00E7546E">
        <w:rPr>
          <w:rFonts w:eastAsia="Calibri" w:cs="Times New Roman"/>
          <w:i/>
          <w:lang w:val="cy-GB"/>
        </w:rPr>
        <w:t>(Enw’r Partner)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Rôl y Partner </w:t>
      </w:r>
      <w:r w:rsidRPr="00E7546E">
        <w:rPr>
          <w:rFonts w:eastAsia="Calibri" w:cs="Times New Roman"/>
          <w:i/>
          <w:lang w:val="cy-GB"/>
        </w:rPr>
        <w:t>(Enw’r Partner)</w:t>
      </w:r>
    </w:p>
    <w:p w:rsidR="00E7546E" w:rsidRPr="00E7546E" w:rsidRDefault="00E7546E" w:rsidP="00E7546E">
      <w:pPr>
        <w:numPr>
          <w:ilvl w:val="2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 Cyfrifoldebau’r Partner </w:t>
      </w:r>
      <w:r w:rsidRPr="00E7546E">
        <w:rPr>
          <w:rFonts w:eastAsia="Calibri" w:cs="Times New Roman"/>
          <w:i/>
          <w:lang w:val="cy-GB"/>
        </w:rPr>
        <w:t>(Enw’r Partner)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ind w:left="1224"/>
        <w:jc w:val="both"/>
        <w:rPr>
          <w:rFonts w:eastAsia="Calibri" w:cs="Times New Roman"/>
          <w:lang w:val="cy-GB"/>
        </w:rPr>
      </w:pPr>
    </w:p>
    <w:p w:rsidR="00E7546E" w:rsidRPr="00E7546E" w:rsidRDefault="00E7546E" w:rsidP="00E7546E">
      <w:pPr>
        <w:numPr>
          <w:ilvl w:val="0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Cyllideb</w:t>
      </w:r>
    </w:p>
    <w:p w:rsidR="00E7546E" w:rsidRPr="00E7546E" w:rsidRDefault="00E7546E" w:rsidP="00E7546E">
      <w:pPr>
        <w:numPr>
          <w:ilvl w:val="1"/>
          <w:numId w:val="23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Manylion costau a rhaniad partneriaid yn ôl blynyddoedd y prosiect </w:t>
      </w:r>
    </w:p>
    <w:tbl>
      <w:tblPr>
        <w:tblW w:w="10078" w:type="dxa"/>
        <w:tblInd w:w="95" w:type="dxa"/>
        <w:tblLook w:val="0000" w:firstRow="0" w:lastRow="0" w:firstColumn="0" w:lastColumn="0" w:noHBand="0" w:noVBand="0"/>
      </w:tblPr>
      <w:tblGrid>
        <w:gridCol w:w="1573"/>
        <w:gridCol w:w="1417"/>
        <w:gridCol w:w="1418"/>
        <w:gridCol w:w="992"/>
        <w:gridCol w:w="1559"/>
        <w:gridCol w:w="1418"/>
        <w:gridCol w:w="1701"/>
      </w:tblGrid>
      <w:tr w:rsidR="00E7546E" w:rsidRPr="00E7546E" w:rsidTr="003919DF">
        <w:trPr>
          <w:trHeight w:val="280"/>
        </w:trPr>
        <w:tc>
          <w:tcPr>
            <w:tcW w:w="15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lang w:val="cy-GB"/>
              </w:rPr>
            </w:pPr>
            <w:r w:rsidRPr="00E7546E">
              <w:rPr>
                <w:rFonts w:eastAsia="Calibri" w:cs="Times New Roman"/>
                <w:b/>
                <w:bCs/>
                <w:lang w:val="cy-GB"/>
              </w:rPr>
              <w:t>Eitem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lang w:val="cy-GB"/>
              </w:rPr>
            </w:pPr>
            <w:r w:rsidRPr="00E7546E">
              <w:rPr>
                <w:rFonts w:eastAsia="Calibri" w:cs="Times New Roman"/>
                <w:b/>
                <w:bCs/>
                <w:lang w:val="cy-GB"/>
              </w:rPr>
              <w:t xml:space="preserve">Cost Fesul </w:t>
            </w:r>
          </w:p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lang w:val="cy-GB"/>
              </w:rPr>
            </w:pPr>
            <w:r w:rsidRPr="00E7546E">
              <w:rPr>
                <w:rFonts w:eastAsia="Calibri" w:cs="Times New Roman"/>
                <w:b/>
                <w:bCs/>
                <w:lang w:val="cy-GB"/>
              </w:rPr>
              <w:t>Prosiect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lang w:val="cy-GB"/>
              </w:rPr>
            </w:pPr>
            <w:r w:rsidRPr="00E7546E">
              <w:rPr>
                <w:rFonts w:eastAsia="Calibri" w:cs="Times New Roman"/>
                <w:b/>
                <w:bCs/>
                <w:lang w:val="cy-GB"/>
              </w:rPr>
              <w:t>Cyfanswm Cost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lang w:val="cy-GB"/>
              </w:rPr>
            </w:pPr>
            <w:r w:rsidRPr="00E7546E">
              <w:rPr>
                <w:rFonts w:eastAsia="Calibri" w:cs="Times New Roman"/>
                <w:b/>
                <w:bCs/>
                <w:lang w:val="cy-GB"/>
              </w:rPr>
              <w:t>Costau ar y Cyd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lang w:val="cy-GB"/>
              </w:rPr>
            </w:pPr>
            <w:r w:rsidRPr="00E7546E">
              <w:rPr>
                <w:rFonts w:eastAsia="Calibri" w:cs="Times New Roman"/>
                <w:b/>
                <w:bCs/>
                <w:lang w:val="cy-GB"/>
              </w:rPr>
              <w:t>Grŵp Gweithredu Lleol Arweiniol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lang w:val="cy-GB"/>
              </w:rPr>
            </w:pPr>
            <w:r w:rsidRPr="00E7546E">
              <w:rPr>
                <w:rFonts w:eastAsia="Calibri" w:cs="Times New Roman"/>
                <w:b/>
                <w:bCs/>
                <w:lang w:val="cy-GB"/>
              </w:rPr>
              <w:t>Grŵp Gweithredu Lleol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lang w:val="cy-GB"/>
              </w:rPr>
            </w:pPr>
            <w:r w:rsidRPr="00E7546E">
              <w:rPr>
                <w:rFonts w:eastAsia="Calibri" w:cs="Times New Roman"/>
                <w:b/>
                <w:bCs/>
                <w:lang w:val="cy-GB"/>
              </w:rPr>
              <w:t xml:space="preserve">Grŵp Gweithredu </w:t>
            </w:r>
          </w:p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lang w:val="cy-GB"/>
              </w:rPr>
            </w:pPr>
            <w:r w:rsidRPr="00E7546E">
              <w:rPr>
                <w:rFonts w:eastAsia="Calibri" w:cs="Times New Roman"/>
                <w:b/>
                <w:bCs/>
                <w:lang w:val="cy-GB"/>
              </w:rPr>
              <w:t>Lleol</w:t>
            </w:r>
          </w:p>
        </w:tc>
      </w:tr>
      <w:tr w:rsidR="00E7546E" w:rsidRPr="00E7546E" w:rsidTr="003919DF">
        <w:trPr>
          <w:trHeight w:val="280"/>
        </w:trPr>
        <w:tc>
          <w:tcPr>
            <w:tcW w:w="15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</w:tr>
      <w:tr w:rsidR="00E7546E" w:rsidRPr="00E7546E" w:rsidTr="003919DF">
        <w:trPr>
          <w:trHeight w:val="28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</w:tr>
      <w:tr w:rsidR="00E7546E" w:rsidRPr="00E7546E" w:rsidTr="003919DF">
        <w:trPr>
          <w:trHeight w:val="28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</w:tr>
      <w:tr w:rsidR="00E7546E" w:rsidRPr="00E7546E" w:rsidTr="003919DF">
        <w:trPr>
          <w:trHeight w:val="28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</w:tr>
      <w:tr w:rsidR="00E7546E" w:rsidRPr="00E7546E" w:rsidTr="003919DF">
        <w:trPr>
          <w:trHeight w:val="28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 w:line="259" w:lineRule="auto"/>
              <w:contextualSpacing w:val="0"/>
              <w:jc w:val="both"/>
              <w:rPr>
                <w:rFonts w:eastAsia="Calibri" w:cs="Times New Roman"/>
                <w:b/>
                <w:bCs/>
                <w:sz w:val="16"/>
                <w:szCs w:val="16"/>
                <w:lang w:val="cy-GB"/>
              </w:rPr>
            </w:pPr>
          </w:p>
        </w:tc>
      </w:tr>
    </w:tbl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</w:p>
    <w:p w:rsidR="00E7546E" w:rsidRPr="00E7546E" w:rsidRDefault="00E7546E" w:rsidP="00E7546E">
      <w:pPr>
        <w:numPr>
          <w:ilvl w:val="1"/>
          <w:numId w:val="24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Manylion cyllideb yn ôl ffynhonnell ariannol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7"/>
        <w:gridCol w:w="1993"/>
        <w:gridCol w:w="1758"/>
        <w:gridCol w:w="1950"/>
        <w:gridCol w:w="1726"/>
      </w:tblGrid>
      <w:tr w:rsidR="00E7546E" w:rsidRPr="00E7546E" w:rsidTr="003919DF">
        <w:trPr>
          <w:trHeight w:val="454"/>
        </w:trPr>
        <w:tc>
          <w:tcPr>
            <w:tcW w:w="351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 w:rsidRPr="00E7546E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Partneriaid</w:t>
            </w:r>
          </w:p>
        </w:tc>
        <w:tc>
          <w:tcPr>
            <w:tcW w:w="255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 w:rsidRPr="00E7546E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CYFANSWM</w:t>
            </w:r>
          </w:p>
        </w:tc>
        <w:tc>
          <w:tcPr>
            <w:tcW w:w="2551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 w:rsidRPr="00E7546E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EAFRD</w:t>
            </w:r>
          </w:p>
        </w:tc>
        <w:tc>
          <w:tcPr>
            <w:tcW w:w="255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 w:rsidRPr="00E7546E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 xml:space="preserve">Cyhoeddus </w:t>
            </w:r>
          </w:p>
        </w:tc>
        <w:tc>
          <w:tcPr>
            <w:tcW w:w="2551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</w:pPr>
            <w:r w:rsidRPr="00E7546E">
              <w:rPr>
                <w:rFonts w:ascii="Arial" w:eastAsia="Calibri" w:hAnsi="Arial" w:cs="Arial"/>
                <w:b/>
                <w:bCs/>
                <w:sz w:val="20"/>
                <w:szCs w:val="20"/>
                <w:lang w:val="cy-GB"/>
              </w:rPr>
              <w:t>Preifat</w:t>
            </w:r>
          </w:p>
        </w:tc>
      </w:tr>
      <w:tr w:rsidR="00E7546E" w:rsidRPr="00E7546E" w:rsidTr="003919DF">
        <w:trPr>
          <w:trHeight w:val="454"/>
        </w:trPr>
        <w:tc>
          <w:tcPr>
            <w:tcW w:w="351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1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1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</w:tr>
      <w:tr w:rsidR="00E7546E" w:rsidRPr="00E7546E" w:rsidTr="003919DF">
        <w:trPr>
          <w:trHeight w:val="454"/>
        </w:trPr>
        <w:tc>
          <w:tcPr>
            <w:tcW w:w="351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1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1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</w:tr>
      <w:tr w:rsidR="00E7546E" w:rsidRPr="00E7546E" w:rsidTr="003919DF">
        <w:trPr>
          <w:trHeight w:val="454"/>
        </w:trPr>
        <w:tc>
          <w:tcPr>
            <w:tcW w:w="351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1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1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</w:tr>
      <w:tr w:rsidR="00E7546E" w:rsidRPr="00E7546E" w:rsidTr="003919DF">
        <w:trPr>
          <w:trHeight w:val="454"/>
        </w:trPr>
        <w:tc>
          <w:tcPr>
            <w:tcW w:w="351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1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1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</w:tr>
      <w:tr w:rsidR="00E7546E" w:rsidRPr="00E7546E" w:rsidTr="003919DF">
        <w:trPr>
          <w:trHeight w:val="454"/>
        </w:trPr>
        <w:tc>
          <w:tcPr>
            <w:tcW w:w="351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1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1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</w:tr>
      <w:tr w:rsidR="00E7546E" w:rsidRPr="00E7546E" w:rsidTr="003919DF">
        <w:trPr>
          <w:trHeight w:val="454"/>
        </w:trPr>
        <w:tc>
          <w:tcPr>
            <w:tcW w:w="351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1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1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</w:tr>
      <w:tr w:rsidR="00E7546E" w:rsidRPr="00E7546E" w:rsidTr="003919DF">
        <w:trPr>
          <w:trHeight w:val="454"/>
        </w:trPr>
        <w:tc>
          <w:tcPr>
            <w:tcW w:w="351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1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0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2551" w:type="dxa"/>
            <w:vAlign w:val="center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sz w:val="20"/>
                <w:szCs w:val="20"/>
                <w:lang w:val="cy-GB"/>
              </w:rPr>
            </w:pPr>
          </w:p>
        </w:tc>
      </w:tr>
    </w:tbl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ind w:left="792"/>
        <w:jc w:val="both"/>
        <w:rPr>
          <w:rFonts w:eastAsia="Calibri" w:cs="Times New Roman"/>
          <w:lang w:val="cy-GB"/>
        </w:rPr>
      </w:pPr>
    </w:p>
    <w:p w:rsidR="00E7546E" w:rsidRPr="00E7546E" w:rsidRDefault="00E7546E" w:rsidP="00E7546E">
      <w:pPr>
        <w:numPr>
          <w:ilvl w:val="1"/>
          <w:numId w:val="24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>Manylion costau camau gweithredu lleol fesul Grŵp Gweithredu Lleol</w:t>
      </w:r>
    </w:p>
    <w:tbl>
      <w:tblPr>
        <w:tblpPr w:leftFromText="180" w:rightFromText="180" w:vertAnchor="text" w:horzAnchor="margin" w:tblpY="216"/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7"/>
        <w:gridCol w:w="1068"/>
        <w:gridCol w:w="1228"/>
        <w:gridCol w:w="1141"/>
        <w:gridCol w:w="1194"/>
        <w:gridCol w:w="1418"/>
        <w:gridCol w:w="1195"/>
      </w:tblGrid>
      <w:tr w:rsidR="00E7546E" w:rsidRPr="00E7546E" w:rsidTr="003919DF">
        <w:trPr>
          <w:trHeight w:val="457"/>
        </w:trPr>
        <w:tc>
          <w:tcPr>
            <w:tcW w:w="2007" w:type="dxa"/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cy-GB"/>
              </w:rPr>
            </w:pPr>
            <w:r w:rsidRPr="00E7546E">
              <w:rPr>
                <w:rFonts w:ascii="Arial" w:eastAsia="Calibri" w:hAnsi="Arial" w:cs="Arial"/>
                <w:b/>
                <w:sz w:val="20"/>
                <w:szCs w:val="20"/>
                <w:lang w:val="cy-GB"/>
              </w:rPr>
              <w:t xml:space="preserve">Grŵp Gweithredu Lleol </w:t>
            </w:r>
          </w:p>
        </w:tc>
        <w:tc>
          <w:tcPr>
            <w:tcW w:w="1068" w:type="dxa"/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cy-GB"/>
              </w:rPr>
            </w:pPr>
            <w:r w:rsidRPr="00E7546E">
              <w:rPr>
                <w:rFonts w:ascii="Arial" w:eastAsia="Calibri" w:hAnsi="Arial" w:cs="Arial"/>
                <w:b/>
                <w:sz w:val="20"/>
                <w:szCs w:val="20"/>
                <w:lang w:val="cy-GB"/>
              </w:rPr>
              <w:t>MIS</w:t>
            </w:r>
          </w:p>
        </w:tc>
        <w:tc>
          <w:tcPr>
            <w:tcW w:w="1228" w:type="dxa"/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cy-GB"/>
              </w:rPr>
            </w:pPr>
            <w:r w:rsidRPr="00E7546E">
              <w:rPr>
                <w:rFonts w:ascii="Arial" w:eastAsia="Calibri" w:hAnsi="Arial" w:cs="Arial"/>
                <w:b/>
                <w:sz w:val="16"/>
                <w:szCs w:val="16"/>
                <w:lang w:val="cy-GB"/>
              </w:rPr>
              <w:t>BLWYDDYN</w:t>
            </w:r>
          </w:p>
        </w:tc>
        <w:tc>
          <w:tcPr>
            <w:tcW w:w="1132" w:type="dxa"/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cy-GB"/>
              </w:rPr>
            </w:pPr>
            <w:r w:rsidRPr="00E7546E">
              <w:rPr>
                <w:rFonts w:ascii="Arial" w:eastAsia="Calibri" w:hAnsi="Arial" w:cs="Arial"/>
                <w:b/>
                <w:sz w:val="16"/>
                <w:szCs w:val="16"/>
                <w:lang w:val="cy-GB"/>
              </w:rPr>
              <w:t>BLWYDDYN</w:t>
            </w:r>
          </w:p>
        </w:tc>
        <w:tc>
          <w:tcPr>
            <w:tcW w:w="1194" w:type="dxa"/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b/>
                <w:sz w:val="16"/>
                <w:szCs w:val="16"/>
                <w:lang w:val="cy-GB"/>
              </w:rPr>
            </w:pPr>
            <w:r w:rsidRPr="00E7546E">
              <w:rPr>
                <w:rFonts w:ascii="Arial" w:eastAsia="Calibri" w:hAnsi="Arial" w:cs="Arial"/>
                <w:b/>
                <w:sz w:val="16"/>
                <w:szCs w:val="16"/>
                <w:lang w:val="cy-GB"/>
              </w:rPr>
              <w:t>BLWYDDYN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cy-GB"/>
              </w:rPr>
            </w:pPr>
            <w:r w:rsidRPr="00E7546E">
              <w:rPr>
                <w:rFonts w:ascii="Arial" w:eastAsia="Calibri" w:hAnsi="Arial" w:cs="Arial"/>
                <w:b/>
                <w:sz w:val="20"/>
                <w:szCs w:val="20"/>
                <w:lang w:val="cy-GB"/>
              </w:rPr>
              <w:t>ARIAN LLEOL</w:t>
            </w:r>
          </w:p>
        </w:tc>
        <w:tc>
          <w:tcPr>
            <w:tcW w:w="1195" w:type="dxa"/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b/>
                <w:color w:val="FF0000"/>
                <w:sz w:val="20"/>
                <w:szCs w:val="20"/>
                <w:lang w:val="cy-GB"/>
              </w:rPr>
            </w:pPr>
            <w:r w:rsidRPr="00E7546E">
              <w:rPr>
                <w:rFonts w:ascii="Arial" w:eastAsia="Calibri" w:hAnsi="Arial" w:cs="Arial"/>
                <w:b/>
                <w:color w:val="FF0000"/>
                <w:sz w:val="20"/>
                <w:szCs w:val="20"/>
                <w:lang w:val="cy-GB"/>
              </w:rPr>
              <w:t>EWRO</w:t>
            </w:r>
          </w:p>
        </w:tc>
      </w:tr>
      <w:tr w:rsidR="00E7546E" w:rsidRPr="00E7546E" w:rsidTr="003919DF">
        <w:trPr>
          <w:trHeight w:val="161"/>
        </w:trPr>
        <w:tc>
          <w:tcPr>
            <w:tcW w:w="2007" w:type="dxa"/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Georgia" w:eastAsia="Calibri" w:hAnsi="Georgia" w:cs="Times New Roman"/>
                <w:sz w:val="20"/>
                <w:szCs w:val="20"/>
                <w:lang w:val="cy-GB"/>
              </w:rPr>
            </w:pPr>
          </w:p>
        </w:tc>
        <w:tc>
          <w:tcPr>
            <w:tcW w:w="1068" w:type="dxa"/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Georgia" w:eastAsia="Calibri" w:hAnsi="Georgia" w:cs="Times New Roman"/>
                <w:sz w:val="20"/>
                <w:szCs w:val="20"/>
                <w:lang w:val="cy-GB"/>
              </w:rPr>
            </w:pPr>
          </w:p>
        </w:tc>
        <w:tc>
          <w:tcPr>
            <w:tcW w:w="1228" w:type="dxa"/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Georgia" w:eastAsia="Calibri" w:hAnsi="Georgia" w:cs="Times New Roman"/>
                <w:sz w:val="20"/>
                <w:szCs w:val="20"/>
                <w:lang w:val="cy-GB"/>
              </w:rPr>
            </w:pPr>
          </w:p>
        </w:tc>
        <w:tc>
          <w:tcPr>
            <w:tcW w:w="1132" w:type="dxa"/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Georgia" w:eastAsia="Calibri" w:hAnsi="Georgia" w:cs="Times New Roman"/>
                <w:sz w:val="20"/>
                <w:szCs w:val="20"/>
                <w:lang w:val="cy-GB"/>
              </w:rPr>
            </w:pPr>
          </w:p>
        </w:tc>
        <w:tc>
          <w:tcPr>
            <w:tcW w:w="1194" w:type="dxa"/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Georgia" w:eastAsia="Calibri" w:hAnsi="Georgia" w:cs="Times New Roman"/>
                <w:sz w:val="20"/>
                <w:szCs w:val="20"/>
                <w:lang w:val="cy-GB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Georgia" w:eastAsia="Calibri" w:hAnsi="Georgia" w:cs="Times New Roman"/>
                <w:sz w:val="20"/>
                <w:szCs w:val="20"/>
                <w:lang w:val="cy-GB"/>
              </w:rPr>
            </w:pPr>
          </w:p>
        </w:tc>
        <w:tc>
          <w:tcPr>
            <w:tcW w:w="1195" w:type="dxa"/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Georgia" w:eastAsia="Calibri" w:hAnsi="Georgia" w:cs="Times New Roman"/>
                <w:sz w:val="20"/>
                <w:szCs w:val="20"/>
                <w:lang w:val="cy-GB"/>
              </w:rPr>
            </w:pPr>
          </w:p>
        </w:tc>
      </w:tr>
      <w:tr w:rsidR="00E7546E" w:rsidRPr="00E7546E" w:rsidTr="003919DF">
        <w:trPr>
          <w:trHeight w:val="672"/>
        </w:trPr>
        <w:tc>
          <w:tcPr>
            <w:tcW w:w="2007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068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228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132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194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418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195" w:type="dxa"/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b/>
                <w:bCs/>
                <w:color w:val="FF6600"/>
                <w:sz w:val="28"/>
                <w:szCs w:val="28"/>
                <w:lang w:val="cy-GB"/>
              </w:rPr>
            </w:pPr>
          </w:p>
        </w:tc>
      </w:tr>
      <w:tr w:rsidR="00E7546E" w:rsidRPr="00E7546E" w:rsidTr="003919DF">
        <w:trPr>
          <w:trHeight w:val="672"/>
        </w:trPr>
        <w:tc>
          <w:tcPr>
            <w:tcW w:w="2007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068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228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132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194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418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195" w:type="dxa"/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b/>
                <w:bCs/>
                <w:color w:val="FF6600"/>
                <w:sz w:val="28"/>
                <w:szCs w:val="28"/>
                <w:lang w:val="cy-GB"/>
              </w:rPr>
            </w:pPr>
          </w:p>
        </w:tc>
      </w:tr>
      <w:tr w:rsidR="00E7546E" w:rsidRPr="00E7546E" w:rsidTr="003919DF">
        <w:trPr>
          <w:trHeight w:val="672"/>
        </w:trPr>
        <w:tc>
          <w:tcPr>
            <w:tcW w:w="2007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068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228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132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194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418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195" w:type="dxa"/>
            <w:shd w:val="clear" w:color="auto" w:fill="FFFFFF"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b/>
                <w:bCs/>
                <w:color w:val="FF6600"/>
                <w:sz w:val="28"/>
                <w:szCs w:val="28"/>
                <w:lang w:val="cy-GB"/>
              </w:rPr>
            </w:pPr>
          </w:p>
        </w:tc>
      </w:tr>
      <w:tr w:rsidR="00E7546E" w:rsidRPr="00E7546E" w:rsidTr="003919DF">
        <w:trPr>
          <w:trHeight w:val="1049"/>
        </w:trPr>
        <w:tc>
          <w:tcPr>
            <w:tcW w:w="2007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068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228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132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194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418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195" w:type="dxa"/>
            <w:shd w:val="clear" w:color="auto" w:fill="FFFFFF"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b/>
                <w:bCs/>
                <w:color w:val="FF6600"/>
                <w:sz w:val="28"/>
                <w:szCs w:val="28"/>
                <w:lang w:val="cy-GB"/>
              </w:rPr>
            </w:pPr>
          </w:p>
        </w:tc>
      </w:tr>
      <w:tr w:rsidR="00E7546E" w:rsidRPr="00E7546E" w:rsidTr="003919DF">
        <w:trPr>
          <w:trHeight w:val="941"/>
        </w:trPr>
        <w:tc>
          <w:tcPr>
            <w:tcW w:w="2007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eastAsia="Calibri" w:cs="Times New Roman"/>
                <w:sz w:val="20"/>
                <w:szCs w:val="20"/>
                <w:lang w:val="cy-GB"/>
              </w:rPr>
            </w:pPr>
          </w:p>
        </w:tc>
        <w:tc>
          <w:tcPr>
            <w:tcW w:w="1068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228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132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194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418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195" w:type="dxa"/>
            <w:shd w:val="clear" w:color="auto" w:fill="FFFFFF"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b/>
                <w:bCs/>
                <w:color w:val="FF6600"/>
                <w:sz w:val="28"/>
                <w:szCs w:val="28"/>
                <w:lang w:val="cy-GB"/>
              </w:rPr>
            </w:pPr>
          </w:p>
        </w:tc>
      </w:tr>
      <w:tr w:rsidR="00E7546E" w:rsidRPr="00E7546E" w:rsidTr="003919DF">
        <w:trPr>
          <w:trHeight w:val="672"/>
        </w:trPr>
        <w:tc>
          <w:tcPr>
            <w:tcW w:w="2007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068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228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132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194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418" w:type="dxa"/>
            <w:shd w:val="clear" w:color="auto" w:fill="auto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lang w:val="cy-GB"/>
              </w:rPr>
            </w:pPr>
          </w:p>
        </w:tc>
        <w:tc>
          <w:tcPr>
            <w:tcW w:w="1195" w:type="dxa"/>
            <w:shd w:val="clear" w:color="auto" w:fill="auto"/>
            <w:noWrap/>
            <w:vAlign w:val="bottom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="160" w:afterAutospacing="0" w:line="259" w:lineRule="auto"/>
              <w:contextualSpacing w:val="0"/>
              <w:jc w:val="both"/>
              <w:rPr>
                <w:rFonts w:ascii="Arial" w:eastAsia="Calibri" w:hAnsi="Arial" w:cs="Arial"/>
                <w:b/>
                <w:bCs/>
                <w:color w:val="FF6600"/>
                <w:sz w:val="28"/>
                <w:szCs w:val="28"/>
                <w:lang w:val="cy-GB"/>
              </w:rPr>
            </w:pPr>
          </w:p>
        </w:tc>
      </w:tr>
    </w:tbl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ind w:left="360"/>
        <w:jc w:val="both"/>
        <w:rPr>
          <w:rFonts w:ascii="Arial" w:eastAsia="Calibri" w:hAnsi="Arial" w:cs="Arial"/>
          <w:b/>
          <w:bCs/>
          <w:color w:val="FF0000"/>
          <w:sz w:val="20"/>
          <w:szCs w:val="20"/>
          <w:lang w:val="cy-GB"/>
        </w:rPr>
      </w:pPr>
      <w:r w:rsidRPr="00E7546E">
        <w:rPr>
          <w:rFonts w:ascii="Arial" w:eastAsia="Calibri" w:hAnsi="Arial" w:cs="Arial"/>
          <w:b/>
          <w:bCs/>
          <w:sz w:val="20"/>
          <w:szCs w:val="20"/>
          <w:lang w:val="cy-GB"/>
        </w:rPr>
        <w:tab/>
      </w:r>
      <w:r w:rsidRPr="00E7546E">
        <w:rPr>
          <w:rFonts w:ascii="Arial" w:eastAsia="Calibri" w:hAnsi="Arial" w:cs="Arial"/>
          <w:b/>
          <w:bCs/>
          <w:sz w:val="20"/>
          <w:szCs w:val="20"/>
          <w:lang w:val="cy-GB"/>
        </w:rPr>
        <w:tab/>
      </w:r>
      <w:r w:rsidRPr="00E7546E">
        <w:rPr>
          <w:rFonts w:ascii="Arial" w:eastAsia="Calibri" w:hAnsi="Arial" w:cs="Arial"/>
          <w:b/>
          <w:bCs/>
          <w:sz w:val="20"/>
          <w:szCs w:val="20"/>
          <w:lang w:val="cy-GB"/>
        </w:rPr>
        <w:tab/>
      </w:r>
      <w:r w:rsidRPr="00E7546E">
        <w:rPr>
          <w:rFonts w:ascii="Arial" w:eastAsia="Calibri" w:hAnsi="Arial" w:cs="Arial"/>
          <w:b/>
          <w:bCs/>
          <w:sz w:val="20"/>
          <w:szCs w:val="20"/>
          <w:lang w:val="cy-GB"/>
        </w:rPr>
        <w:tab/>
      </w:r>
      <w:r w:rsidRPr="00E7546E">
        <w:rPr>
          <w:rFonts w:ascii="Arial" w:eastAsia="Calibri" w:hAnsi="Arial" w:cs="Arial"/>
          <w:b/>
          <w:bCs/>
          <w:sz w:val="20"/>
          <w:szCs w:val="20"/>
          <w:lang w:val="cy-GB"/>
        </w:rPr>
        <w:tab/>
      </w:r>
      <w:r w:rsidRPr="00E7546E">
        <w:rPr>
          <w:rFonts w:ascii="Arial" w:eastAsia="Calibri" w:hAnsi="Arial" w:cs="Arial"/>
          <w:b/>
          <w:bCs/>
          <w:sz w:val="20"/>
          <w:szCs w:val="20"/>
          <w:lang w:val="cy-GB"/>
        </w:rPr>
        <w:tab/>
      </w:r>
      <w:r w:rsidRPr="00E7546E">
        <w:rPr>
          <w:rFonts w:ascii="Arial" w:eastAsia="Calibri" w:hAnsi="Arial" w:cs="Arial"/>
          <w:b/>
          <w:bCs/>
          <w:sz w:val="20"/>
          <w:szCs w:val="20"/>
          <w:lang w:val="cy-GB"/>
        </w:rPr>
        <w:tab/>
      </w:r>
      <w:r w:rsidRPr="00E7546E">
        <w:rPr>
          <w:rFonts w:ascii="Arial" w:eastAsia="Calibri" w:hAnsi="Arial" w:cs="Arial"/>
          <w:b/>
          <w:bCs/>
          <w:sz w:val="20"/>
          <w:szCs w:val="20"/>
          <w:lang w:val="cy-GB"/>
        </w:rPr>
        <w:tab/>
      </w:r>
      <w:r w:rsidRPr="00E7546E">
        <w:rPr>
          <w:rFonts w:ascii="Arial" w:eastAsia="Calibri" w:hAnsi="Arial" w:cs="Arial"/>
          <w:b/>
          <w:bCs/>
          <w:sz w:val="20"/>
          <w:szCs w:val="20"/>
          <w:lang w:val="cy-GB"/>
        </w:rPr>
        <w:tab/>
      </w:r>
      <w:r w:rsidRPr="00E7546E">
        <w:rPr>
          <w:rFonts w:ascii="Arial" w:eastAsia="Calibri" w:hAnsi="Arial" w:cs="Arial"/>
          <w:b/>
          <w:bCs/>
          <w:sz w:val="20"/>
          <w:szCs w:val="20"/>
          <w:lang w:val="cy-GB"/>
        </w:rPr>
        <w:tab/>
      </w:r>
      <w:r w:rsidRPr="00E7546E">
        <w:rPr>
          <w:rFonts w:ascii="Arial" w:eastAsia="Calibri" w:hAnsi="Arial" w:cs="Arial"/>
          <w:b/>
          <w:bCs/>
          <w:color w:val="FF0000"/>
          <w:sz w:val="20"/>
          <w:szCs w:val="20"/>
          <w:lang w:val="cy-GB"/>
        </w:rPr>
        <w:t>(cyfradd gyfnewid)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ind w:left="360"/>
        <w:jc w:val="both"/>
        <w:rPr>
          <w:rFonts w:ascii="Arial" w:eastAsia="Calibri" w:hAnsi="Arial" w:cs="Arial"/>
          <w:b/>
          <w:bCs/>
          <w:color w:val="FF0000"/>
          <w:sz w:val="20"/>
          <w:szCs w:val="20"/>
          <w:lang w:val="cy-GB"/>
        </w:rPr>
      </w:pP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ind w:left="360"/>
        <w:jc w:val="both"/>
        <w:rPr>
          <w:rFonts w:ascii="Arial" w:eastAsia="Calibri" w:hAnsi="Arial" w:cs="Arial"/>
          <w:b/>
          <w:bCs/>
          <w:color w:val="FF0000"/>
          <w:sz w:val="20"/>
          <w:szCs w:val="20"/>
          <w:lang w:val="cy-GB"/>
        </w:rPr>
      </w:pPr>
    </w:p>
    <w:p w:rsidR="00E7546E" w:rsidRPr="00E7546E" w:rsidRDefault="00E7546E" w:rsidP="00E7546E">
      <w:pPr>
        <w:numPr>
          <w:ilvl w:val="1"/>
          <w:numId w:val="24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>Dosbarthiad treuliau yn ystod teithio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ind w:left="720"/>
        <w:jc w:val="both"/>
        <w:rPr>
          <w:rFonts w:eastAsia="Calibri" w:cs="Times New Roman"/>
          <w:lang w:val="cy-GB"/>
        </w:rPr>
      </w:pPr>
    </w:p>
    <w:p w:rsidR="00E7546E" w:rsidRPr="00E7546E" w:rsidRDefault="00E7546E" w:rsidP="00E7546E">
      <w:pPr>
        <w:numPr>
          <w:ilvl w:val="0"/>
          <w:numId w:val="24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Monitro ac Adrodd ar y Prosiect</w:t>
      </w:r>
    </w:p>
    <w:p w:rsidR="00E7546E" w:rsidRPr="00E7546E" w:rsidRDefault="00E7546E" w:rsidP="00E7546E">
      <w:pPr>
        <w:numPr>
          <w:ilvl w:val="1"/>
          <w:numId w:val="24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Hawliadau Gwariant a Monitro  </w:t>
      </w:r>
    </w:p>
    <w:p w:rsidR="00E7546E" w:rsidRPr="00E7546E" w:rsidRDefault="00E7546E" w:rsidP="00E7546E">
      <w:pPr>
        <w:numPr>
          <w:ilvl w:val="2"/>
          <w:numId w:val="24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Prosesau ar gyfer cymeradwyo a hawlio gwariant </w:t>
      </w:r>
    </w:p>
    <w:p w:rsidR="00E7546E" w:rsidRPr="00E7546E" w:rsidRDefault="00E7546E" w:rsidP="00E7546E">
      <w:pPr>
        <w:numPr>
          <w:ilvl w:val="2"/>
          <w:numId w:val="24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>Prosesau ar gyfer monitro gwariant</w:t>
      </w:r>
    </w:p>
    <w:p w:rsidR="00E7546E" w:rsidRPr="00E7546E" w:rsidRDefault="00E7546E" w:rsidP="00E7546E">
      <w:pPr>
        <w:numPr>
          <w:ilvl w:val="2"/>
          <w:numId w:val="24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Prosesau ar gyfer monitro gweithgareddau’r prosiect </w:t>
      </w:r>
    </w:p>
    <w:p w:rsidR="00E7546E" w:rsidRPr="00E7546E" w:rsidRDefault="00E7546E" w:rsidP="00E7546E">
      <w:pPr>
        <w:numPr>
          <w:ilvl w:val="2"/>
          <w:numId w:val="24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Cyfrifoldebau yn ymwneud â hawlio a monitro 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ind w:left="792"/>
        <w:jc w:val="both"/>
        <w:rPr>
          <w:rFonts w:eastAsia="Calibri" w:cs="Times New Roman"/>
          <w:lang w:val="cy-GB"/>
        </w:rPr>
      </w:pPr>
    </w:p>
    <w:p w:rsidR="00E7546E" w:rsidRPr="00E7546E" w:rsidRDefault="00E7546E" w:rsidP="00E7546E">
      <w:pPr>
        <w:numPr>
          <w:ilvl w:val="1"/>
          <w:numId w:val="24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>Adrodd ar Effaith a’i Gwerthuso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ind w:left="792"/>
        <w:jc w:val="both"/>
        <w:rPr>
          <w:rFonts w:eastAsia="Calibri" w:cs="Times New Roman"/>
          <w:lang w:val="cy-GB"/>
        </w:rPr>
      </w:pPr>
    </w:p>
    <w:p w:rsidR="00E7546E" w:rsidRPr="00E7546E" w:rsidRDefault="00E7546E" w:rsidP="00E7546E">
      <w:pPr>
        <w:numPr>
          <w:ilvl w:val="0"/>
          <w:numId w:val="24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Cyfathrebu a Chyhoeddusrwydd</w:t>
      </w:r>
    </w:p>
    <w:p w:rsidR="00E7546E" w:rsidRPr="00E7546E" w:rsidRDefault="00E7546E" w:rsidP="00E7546E">
      <w:pPr>
        <w:numPr>
          <w:ilvl w:val="1"/>
          <w:numId w:val="24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>Iaith Gwaith y Prosiect</w:t>
      </w:r>
    </w:p>
    <w:p w:rsidR="00E7546E" w:rsidRPr="00E7546E" w:rsidRDefault="00E7546E" w:rsidP="00E7546E">
      <w:pPr>
        <w:numPr>
          <w:ilvl w:val="1"/>
          <w:numId w:val="24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>Strategaeth a chynllun cyfathrebu</w:t>
      </w:r>
    </w:p>
    <w:p w:rsidR="00E7546E" w:rsidRPr="00E7546E" w:rsidRDefault="00E7546E" w:rsidP="00E7546E">
      <w:pPr>
        <w:numPr>
          <w:ilvl w:val="1"/>
          <w:numId w:val="24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Atodlen gweithgareddau cyhoeddusrwydd a hyrwyddo </w:t>
      </w:r>
    </w:p>
    <w:p w:rsidR="00E7546E" w:rsidRPr="00E7546E" w:rsidRDefault="00E7546E" w:rsidP="00E7546E">
      <w:pPr>
        <w:numPr>
          <w:ilvl w:val="1"/>
          <w:numId w:val="24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>Gofynion cyhoeddusrwydd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ind w:left="792"/>
        <w:jc w:val="both"/>
        <w:rPr>
          <w:rFonts w:eastAsia="Calibri" w:cs="Times New Roman"/>
          <w:lang w:val="cy-GB"/>
        </w:rPr>
      </w:pPr>
    </w:p>
    <w:p w:rsidR="00E7546E" w:rsidRPr="00E7546E" w:rsidRDefault="00E7546E" w:rsidP="00E7546E">
      <w:pPr>
        <w:numPr>
          <w:ilvl w:val="0"/>
          <w:numId w:val="24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 xml:space="preserve">Parhad 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>(Os yw cydweithredu parhaol yn datblygu yn ystod y prosiect, sut fydd hyn yn parhau pan ddaw’r prosiect i ben?)</w:t>
      </w:r>
    </w:p>
    <w:p w:rsidR="00E7546E" w:rsidRPr="00E7546E" w:rsidRDefault="00E7546E" w:rsidP="00E7546E">
      <w:pPr>
        <w:numPr>
          <w:ilvl w:val="0"/>
          <w:numId w:val="24"/>
        </w:num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Arloesi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</w:p>
    <w:p w:rsidR="00E7546E" w:rsidRPr="00E7546E" w:rsidRDefault="00E7546E" w:rsidP="00E75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6C6EE"/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Cytundeb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Erthygl I</w:t>
      </w:r>
      <w:r w:rsidRPr="00E7546E">
        <w:rPr>
          <w:rFonts w:eastAsia="Calibri" w:cs="Times New Roman"/>
          <w:b/>
          <w:lang w:val="cy-GB"/>
        </w:rPr>
        <w:tab/>
      </w:r>
      <w:r w:rsidRPr="00E7546E">
        <w:rPr>
          <w:rFonts w:eastAsia="Calibri" w:cs="Times New Roman"/>
          <w:b/>
          <w:lang w:val="cy-GB"/>
        </w:rPr>
        <w:tab/>
        <w:t>Iaith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Iaith swyddogol y prosiect cydweithredu hwn yw </w:t>
      </w:r>
      <w:r w:rsidRPr="00E7546E">
        <w:rPr>
          <w:rFonts w:eastAsia="Calibri" w:cs="Times New Roman"/>
          <w:i/>
          <w:highlight w:val="yellow"/>
          <w:lang w:val="cy-GB"/>
        </w:rPr>
        <w:t>(iaith).</w:t>
      </w:r>
      <w:r w:rsidRPr="00E7546E">
        <w:rPr>
          <w:rFonts w:eastAsia="Calibri" w:cs="Times New Roman"/>
          <w:i/>
          <w:lang w:val="cy-GB"/>
        </w:rPr>
        <w:t xml:space="preserve"> </w:t>
      </w:r>
      <w:r w:rsidRPr="00E7546E">
        <w:rPr>
          <w:rFonts w:eastAsia="Calibri" w:cs="Times New Roman"/>
          <w:lang w:val="cy-GB"/>
        </w:rPr>
        <w:t xml:space="preserve">Bydd angen ysgrifennu pob dogfen swyddogol yn yr iaith </w:t>
      </w:r>
      <w:r w:rsidRPr="00E7546E">
        <w:rPr>
          <w:rFonts w:eastAsia="Calibri" w:cs="Times New Roman"/>
          <w:i/>
          <w:lang w:val="cy-GB"/>
        </w:rPr>
        <w:t>(iaith).</w:t>
      </w:r>
      <w:r w:rsidRPr="00E7546E">
        <w:rPr>
          <w:rFonts w:eastAsia="Calibri" w:cs="Times New Roman"/>
          <w:lang w:val="cy-GB"/>
        </w:rPr>
        <w:t xml:space="preserve"> Gall yr iaith waith fod yn wahanol mewn sefyllfaoedd gwahanol, gan fod y prosiect yn canolbwyntio’n gadarn ar draddodiadau lleol.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Erthygl II</w:t>
      </w:r>
      <w:r w:rsidRPr="00E7546E">
        <w:rPr>
          <w:rFonts w:eastAsia="Calibri" w:cs="Times New Roman"/>
          <w:b/>
          <w:lang w:val="cy-GB"/>
        </w:rPr>
        <w:tab/>
        <w:t xml:space="preserve">Cynnwys y cytundeb 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Mae’r cytundeb yn cynnwys y datganiad presennol a manylion y prosiect gyda hyn. 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Erthygl III</w:t>
      </w:r>
      <w:r w:rsidRPr="00E7546E">
        <w:rPr>
          <w:rFonts w:eastAsia="Calibri" w:cs="Times New Roman"/>
          <w:b/>
          <w:lang w:val="cy-GB"/>
        </w:rPr>
        <w:tab/>
        <w:t xml:space="preserve">Cyfraith berthnasol a llys cymwys 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Rheolir y cytundeb gan gyfraith </w:t>
      </w:r>
      <w:r w:rsidRPr="00E7546E">
        <w:rPr>
          <w:rFonts w:eastAsia="Calibri" w:cs="Times New Roman"/>
          <w:i/>
          <w:highlight w:val="yellow"/>
          <w:lang w:val="cy-GB"/>
        </w:rPr>
        <w:t>(Gwlad)</w:t>
      </w:r>
      <w:r w:rsidRPr="00E7546E">
        <w:rPr>
          <w:rFonts w:eastAsia="Calibri" w:cs="Times New Roman"/>
          <w:lang w:val="cy-GB"/>
        </w:rPr>
        <w:t xml:space="preserve">.  Mae llysoedd </w:t>
      </w:r>
      <w:r w:rsidRPr="00E7546E">
        <w:rPr>
          <w:rFonts w:eastAsia="Calibri" w:cs="Times New Roman"/>
          <w:i/>
          <w:highlight w:val="yellow"/>
          <w:lang w:val="cy-GB"/>
        </w:rPr>
        <w:t>(Gwlad)</w:t>
      </w:r>
      <w:r w:rsidRPr="00E7546E">
        <w:rPr>
          <w:rFonts w:eastAsia="Calibri" w:cs="Times New Roman"/>
          <w:i/>
          <w:lang w:val="cy-GB"/>
        </w:rPr>
        <w:t xml:space="preserve"> </w:t>
      </w:r>
      <w:r w:rsidRPr="00E7546E">
        <w:rPr>
          <w:rFonts w:eastAsia="Calibri" w:cs="Times New Roman"/>
          <w:lang w:val="cy-GB"/>
        </w:rPr>
        <w:t>yn gymwys.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 xml:space="preserve">Erthygl IV  </w:t>
      </w:r>
      <w:r w:rsidRPr="00E7546E">
        <w:rPr>
          <w:rFonts w:eastAsia="Calibri" w:cs="Times New Roman"/>
          <w:b/>
          <w:lang w:val="cy-GB"/>
        </w:rPr>
        <w:tab/>
        <w:t xml:space="preserve">Anghydfod rhwng partneriaid 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  <w:tab w:val="left" w:pos="1755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>Os oes anghytuno rhwng y partϊon sydd wedi llofnodi’r cytundeb presennol, bydd y rhai a nodir yn ceisio dod o hyd i ddatrysiad cyfeillgar. Os nad oes modd dod i gytundeb, bydd y partϊon yn ceisio mabwysiadau’r datrysiadau a gynigiwyd gan Awdurdod Rheoli gwlad Arweinydd y Prosiect (xxxxx) y cyflwynir y broblem ger ei fron.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  <w:tab w:val="left" w:pos="1755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Os yw’r anghytuno yn parhau, bydd y cofnodion sy’n ymwneud â gweithredu’r cytundeb presennol yn cael eu rheoli gan awdurdodaeth llysoedd cyffredin </w:t>
      </w:r>
      <w:r w:rsidRPr="00E7546E">
        <w:rPr>
          <w:rFonts w:eastAsia="Calibri" w:cs="Times New Roman"/>
          <w:i/>
          <w:lang w:val="cy-GB"/>
        </w:rPr>
        <w:t>(ardal y Partner Arweiniol)</w:t>
      </w:r>
      <w:r w:rsidRPr="00E7546E">
        <w:rPr>
          <w:rFonts w:eastAsia="Calibri" w:cs="Times New Roman"/>
          <w:lang w:val="cy-GB"/>
        </w:rPr>
        <w:t>.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Erthygl V</w:t>
      </w:r>
      <w:r w:rsidRPr="00E7546E">
        <w:rPr>
          <w:rFonts w:eastAsia="Calibri" w:cs="Times New Roman"/>
          <w:b/>
          <w:lang w:val="cy-GB"/>
        </w:rPr>
        <w:tab/>
        <w:t>Amserlen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Mae’r cytundeb hwn yn ddilys ar gyfer cyfnod y prosiect </w:t>
      </w:r>
      <w:r w:rsidRPr="00E7546E">
        <w:rPr>
          <w:rFonts w:eastAsia="Calibri" w:cs="Times New Roman"/>
          <w:highlight w:val="yellow"/>
          <w:lang w:val="cy-GB"/>
        </w:rPr>
        <w:t>xx/xx/xxxx – xx/xx/xxxx.</w:t>
      </w:r>
      <w:r w:rsidRPr="00E7546E">
        <w:rPr>
          <w:rFonts w:eastAsia="Calibri" w:cs="Times New Roman"/>
          <w:lang w:val="cy-GB"/>
        </w:rPr>
        <w:t xml:space="preserve"> Bydd y prosiect cydweithredu yn cychwyn yn unol â rheolau cenedlaethol pob partner, ar ôl </w:t>
      </w:r>
      <w:r w:rsidRPr="00E7546E">
        <w:rPr>
          <w:rFonts w:eastAsia="Calibri" w:cs="Times New Roman"/>
          <w:i/>
          <w:highlight w:val="yellow"/>
          <w:lang w:val="cy-GB"/>
        </w:rPr>
        <w:t>(Dyddiad Cychwyn y Prosiect y cytunwyd arno)</w:t>
      </w:r>
      <w:r w:rsidRPr="00E7546E">
        <w:rPr>
          <w:rFonts w:eastAsia="Calibri" w:cs="Times New Roman"/>
          <w:i/>
          <w:lang w:val="cy-GB"/>
        </w:rPr>
        <w:t xml:space="preserve"> </w:t>
      </w:r>
      <w:r w:rsidRPr="00E7546E">
        <w:rPr>
          <w:rFonts w:eastAsia="Calibri" w:cs="Times New Roman"/>
          <w:lang w:val="cy-GB"/>
        </w:rPr>
        <w:t xml:space="preserve">ac yn dod i ben </w:t>
      </w:r>
      <w:r w:rsidRPr="00E7546E">
        <w:rPr>
          <w:rFonts w:eastAsia="Calibri" w:cs="Times New Roman"/>
          <w:i/>
          <w:highlight w:val="yellow"/>
          <w:lang w:val="cy-GB"/>
        </w:rPr>
        <w:t>(Dyddiad Gorffen y Prosiect y cytunwyd arno)</w:t>
      </w:r>
      <w:r w:rsidRPr="00E7546E">
        <w:rPr>
          <w:rFonts w:eastAsia="Calibri" w:cs="Times New Roman"/>
          <w:i/>
          <w:lang w:val="cy-GB"/>
        </w:rPr>
        <w:t xml:space="preserve"> </w:t>
      </w:r>
      <w:r w:rsidRPr="00E7546E">
        <w:rPr>
          <w:rFonts w:eastAsia="Calibri" w:cs="Times New Roman"/>
          <w:lang w:val="cy-GB"/>
        </w:rPr>
        <w:t xml:space="preserve">fan bellaf. Mae’r cytundeb yn cynnwys amserlen fanwl.  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Erthygl V</w:t>
      </w:r>
      <w:r w:rsidRPr="00E7546E">
        <w:rPr>
          <w:rFonts w:eastAsia="Calibri" w:cs="Times New Roman"/>
          <w:b/>
          <w:lang w:val="cy-GB"/>
        </w:rPr>
        <w:tab/>
        <w:t xml:space="preserve">Cymal yn caniatáu cynnwys partneriaid newydd 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>Gall grwpiau gweithredu Leader neu grwpiau gweithredu lleol eraill gael eu cynnwys yn dilyn diwygiad i’r cytundeb hwn os ydynt yn mynegi dymuniad.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Erthygl VI</w:t>
      </w:r>
      <w:r w:rsidRPr="00E7546E">
        <w:rPr>
          <w:rFonts w:eastAsia="Calibri" w:cs="Times New Roman"/>
          <w:b/>
          <w:lang w:val="cy-GB"/>
        </w:rPr>
        <w:tab/>
        <w:t xml:space="preserve">Cymal yn caniatáu diwygiadau eraill 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Ni chaniateir diwygiadau eraill heb gytundeb y ddwy ochr. 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Erthygl VII</w:t>
      </w:r>
      <w:r w:rsidRPr="00E7546E">
        <w:rPr>
          <w:rFonts w:eastAsia="Calibri" w:cs="Times New Roman"/>
          <w:b/>
          <w:lang w:val="cy-GB"/>
        </w:rPr>
        <w:tab/>
        <w:t xml:space="preserve">Cyfrifoldeb y Partner Arweiniol 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Y Partner Arweiniol sy’n cydgysylltu’r prosiect sy’n gyfrifol am roi’r prosiect ar waith, a’r unigolyn hwn yw’r cyfrwng cyfathrebu â’r awdurdodau cenedlaethol a/neu ranbarthol ar gyfer darparu gwybodaeth ofynnol am gynnydd ceisiadau am gyllid a llwyddiannau gwirioneddol.  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Erthygl VIII</w:t>
      </w:r>
      <w:r w:rsidRPr="00E7546E">
        <w:rPr>
          <w:rFonts w:eastAsia="Calibri" w:cs="Times New Roman"/>
          <w:b/>
          <w:lang w:val="cy-GB"/>
        </w:rPr>
        <w:tab/>
        <w:t>Cyfrifoldeb yr Arweinydd Cenedlaethol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Times New Roman"/>
          <w:lang w:val="cy-GB"/>
        </w:rPr>
        <w:t xml:space="preserve">Os yw prosiect yn cynnwys mwy nag un partner o wlad benodol, gall y partneriaid cenedlaethol benodi arweinydd Gwlad i gynrychioli’r grwpiau sy’n darparu’r prosiect. Bydd yn gyfrifol am adrodd ar lefel Genedlaethol ar ran holl bartneriaid y wlad honno. 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</w:p>
    <w:p w:rsidR="00E7546E" w:rsidRPr="00E7546E" w:rsidRDefault="00E7546E" w:rsidP="00E75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6C6EE"/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b/>
          <w:lang w:val="cy-GB"/>
        </w:rPr>
      </w:pPr>
      <w:r w:rsidRPr="00E7546E">
        <w:rPr>
          <w:rFonts w:eastAsia="Calibri" w:cs="Times New Roman"/>
          <w:b/>
          <w:lang w:val="cy-GB"/>
        </w:rPr>
        <w:t>Datganiad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  <w:tab w:val="right" w:leader="underscore" w:pos="3969"/>
          <w:tab w:val="right" w:leader="underscore" w:pos="7371"/>
        </w:tabs>
        <w:spacing w:after="160" w:afterAutospacing="0" w:line="259" w:lineRule="auto"/>
        <w:contextualSpacing w:val="0"/>
        <w:jc w:val="both"/>
        <w:rPr>
          <w:rFonts w:eastAsia="Calibri" w:cs="Arial"/>
          <w:b/>
          <w:i/>
          <w:iCs/>
          <w:lang w:val="cy-GB"/>
        </w:rPr>
      </w:pPr>
      <w:r w:rsidRPr="00E7546E">
        <w:rPr>
          <w:rFonts w:eastAsia="Calibri" w:cs="Arial"/>
          <w:iCs/>
          <w:lang w:val="cy-GB"/>
        </w:rPr>
        <w:t xml:space="preserve">Ysgrifennir y cytundeb yn </w:t>
      </w:r>
      <w:r w:rsidRPr="00E7546E">
        <w:rPr>
          <w:rFonts w:eastAsia="Calibri" w:cs="Arial"/>
          <w:iCs/>
          <w:highlight w:val="yellow"/>
          <w:lang w:val="cy-GB"/>
        </w:rPr>
        <w:t>(</w:t>
      </w:r>
      <w:r w:rsidRPr="00E7546E">
        <w:rPr>
          <w:rFonts w:eastAsia="Calibri" w:cs="Arial"/>
          <w:i/>
          <w:iCs/>
          <w:highlight w:val="yellow"/>
          <w:lang w:val="cy-GB"/>
        </w:rPr>
        <w:t>ardal Grŵp Gweithredu Lleol a dyddiad)</w:t>
      </w:r>
      <w:r w:rsidRPr="00E7546E">
        <w:rPr>
          <w:rFonts w:eastAsia="Calibri" w:cs="Arial"/>
          <w:i/>
          <w:iCs/>
          <w:lang w:val="cy-GB"/>
        </w:rPr>
        <w:t xml:space="preserve"> </w:t>
      </w:r>
      <w:r w:rsidRPr="00E7546E">
        <w:rPr>
          <w:rFonts w:eastAsia="Calibri" w:cs="Arial"/>
          <w:iCs/>
          <w:lang w:val="cy-GB"/>
        </w:rPr>
        <w:t xml:space="preserve">ac fe’i llofnodir mewn </w:t>
      </w:r>
      <w:r w:rsidRPr="00E7546E">
        <w:rPr>
          <w:rFonts w:eastAsia="Calibri" w:cs="Arial"/>
          <w:iCs/>
          <w:highlight w:val="yellow"/>
          <w:lang w:val="cy-GB"/>
        </w:rPr>
        <w:t>(</w:t>
      </w:r>
      <w:r w:rsidRPr="00E7546E">
        <w:rPr>
          <w:rFonts w:eastAsia="Calibri" w:cs="Arial"/>
          <w:i/>
          <w:iCs/>
          <w:highlight w:val="yellow"/>
          <w:lang w:val="cy-GB"/>
        </w:rPr>
        <w:t>nifer y copïau sydd i’w llofnodi mewn perthynas â nifer y Grŵp Gweithredu Lleol sydd angen copïau gwreiddiol ar gyfer eu ffeiliau</w:t>
      </w:r>
      <w:r w:rsidRPr="00E7546E">
        <w:rPr>
          <w:rFonts w:eastAsia="Calibri" w:cs="Arial"/>
          <w:iCs/>
          <w:highlight w:val="yellow"/>
          <w:lang w:val="cy-GB"/>
        </w:rPr>
        <w:t>)</w:t>
      </w:r>
      <w:r w:rsidRPr="00E7546E">
        <w:rPr>
          <w:rFonts w:eastAsia="Calibri" w:cs="Arial"/>
          <w:iCs/>
          <w:lang w:val="cy-GB"/>
        </w:rPr>
        <w:t xml:space="preserve"> copi gwreiddiol.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  <w:r w:rsidRPr="00E7546E">
        <w:rPr>
          <w:rFonts w:eastAsia="Calibri" w:cs="Calibri"/>
          <w:lang w:val="cy-GB"/>
        </w:rPr>
        <w:t xml:space="preserve">Mae’r rhai sydd â’u henwau isod, sy’n cynrychioli’r partneriaid, yn datgan drwy hyn ein hymrwymiad i weithredu’r prosiect cydweithredu sy’n cael ei ddiffinio yn y Cytundeb hwn yn unol â’r telerau uchod, a hefyd yn ardystio bod y wybodaeth sy’n cael ei chynnwys ynddo yn wir.   </w:t>
      </w:r>
    </w:p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7546E" w:rsidRPr="00E7546E" w:rsidTr="003919DF">
        <w:tc>
          <w:tcPr>
            <w:tcW w:w="9016" w:type="dxa"/>
            <w:gridSpan w:val="2"/>
            <w:shd w:val="clear" w:color="auto" w:fill="DAEEF3" w:themeFill="accent5" w:themeFillTint="33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lang w:val="cy-GB"/>
              </w:rPr>
            </w:pPr>
            <w:bookmarkStart w:id="1" w:name="cysill"/>
            <w:bookmarkEnd w:id="1"/>
            <w:r w:rsidRPr="00E7546E">
              <w:rPr>
                <w:rFonts w:eastAsia="Calibri" w:cs="Times New Roman"/>
                <w:b/>
                <w:lang w:val="cy-GB"/>
              </w:rPr>
              <w:t xml:space="preserve">Partner Arweiniol </w:t>
            </w: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Sefydliad y Partner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Llofnod y Cadeirydd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Enw’r Cadeirydd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Dyddiad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Llofnod y Cydgysylltydd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Enw’r Cydgysylltydd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Dyddiad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</w:tbl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7546E" w:rsidRPr="00E7546E" w:rsidTr="003919DF">
        <w:tc>
          <w:tcPr>
            <w:tcW w:w="9016" w:type="dxa"/>
            <w:gridSpan w:val="2"/>
            <w:shd w:val="clear" w:color="auto" w:fill="DAEEF3" w:themeFill="accent5" w:themeFillTint="33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lang w:val="cy-GB"/>
              </w:rPr>
            </w:pPr>
            <w:r w:rsidRPr="00E7546E">
              <w:rPr>
                <w:rFonts w:eastAsia="Calibri" w:cs="Times New Roman"/>
                <w:b/>
                <w:lang w:val="cy-GB"/>
              </w:rPr>
              <w:t xml:space="preserve">Partner </w:t>
            </w:r>
            <w:r w:rsidRPr="00E7546E">
              <w:rPr>
                <w:rFonts w:eastAsia="Calibri" w:cs="Times New Roman"/>
                <w:b/>
                <w:i/>
                <w:lang w:val="cy-GB"/>
              </w:rPr>
              <w:t>(Arweinydd Cenedlaethol lle bo hynny’n briodol)</w:t>
            </w: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Sefydliad y Partner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Llofnod y Cadeirydd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Enw’r Cadeirydd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Dyddiad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Llofnod y Cydgysylltydd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Enw’r Cydgysylltydd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Dyddiad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</w:tbl>
    <w:p w:rsidR="00E7546E" w:rsidRPr="00E7546E" w:rsidRDefault="00E7546E" w:rsidP="00E7546E">
      <w:pPr>
        <w:tabs>
          <w:tab w:val="clear" w:pos="4536"/>
          <w:tab w:val="clear" w:pos="4935"/>
          <w:tab w:val="clear" w:pos="5460"/>
        </w:tabs>
        <w:spacing w:after="160" w:afterAutospacing="0" w:line="259" w:lineRule="auto"/>
        <w:contextualSpacing w:val="0"/>
        <w:jc w:val="both"/>
        <w:rPr>
          <w:rFonts w:eastAsia="Calibri" w:cs="Times New Roman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7546E" w:rsidRPr="00E7546E" w:rsidTr="003919DF">
        <w:tc>
          <w:tcPr>
            <w:tcW w:w="9016" w:type="dxa"/>
            <w:gridSpan w:val="2"/>
            <w:shd w:val="clear" w:color="auto" w:fill="DAEEF3" w:themeFill="accent5" w:themeFillTint="33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b/>
                <w:lang w:val="cy-GB"/>
              </w:rPr>
            </w:pPr>
            <w:r w:rsidRPr="00E7546E">
              <w:rPr>
                <w:rFonts w:eastAsia="Calibri" w:cs="Times New Roman"/>
                <w:b/>
                <w:lang w:val="cy-GB"/>
              </w:rPr>
              <w:t xml:space="preserve">Partner </w:t>
            </w: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Sefydliad y Partner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Llofnod y Cadeirydd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Enw’r Cadeirydd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Dyddiad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Llofnod y Cydgysylltydd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Enw’r Cydgysylltydd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  <w:tr w:rsidR="00E7546E" w:rsidRPr="00E7546E" w:rsidTr="003919DF"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  <w:r w:rsidRPr="00E7546E">
              <w:rPr>
                <w:rFonts w:eastAsia="Calibri" w:cs="Times New Roman"/>
                <w:lang w:val="cy-GB"/>
              </w:rPr>
              <w:t>Dyddiad</w:t>
            </w:r>
          </w:p>
        </w:tc>
        <w:tc>
          <w:tcPr>
            <w:tcW w:w="4508" w:type="dxa"/>
          </w:tcPr>
          <w:p w:rsidR="00E7546E" w:rsidRPr="00E7546E" w:rsidRDefault="00E7546E" w:rsidP="00E7546E">
            <w:pPr>
              <w:tabs>
                <w:tab w:val="clear" w:pos="4536"/>
                <w:tab w:val="clear" w:pos="4935"/>
                <w:tab w:val="clear" w:pos="5460"/>
              </w:tabs>
              <w:spacing w:afterAutospacing="0"/>
              <w:contextualSpacing w:val="0"/>
              <w:jc w:val="both"/>
              <w:rPr>
                <w:rFonts w:eastAsia="Calibri" w:cs="Times New Roman"/>
                <w:lang w:val="cy-GB"/>
              </w:rPr>
            </w:pPr>
          </w:p>
        </w:tc>
      </w:tr>
    </w:tbl>
    <w:p w:rsidR="00E7546E" w:rsidRDefault="00E7546E" w:rsidP="002C4D11"/>
    <w:sectPr w:rsidR="00E7546E" w:rsidSect="000122DF">
      <w:footerReference w:type="default" r:id="rId12"/>
      <w:pgSz w:w="11906" w:h="16838"/>
      <w:pgMar w:top="1134" w:right="1134" w:bottom="709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59E" w:rsidRDefault="0046559E" w:rsidP="00B701DF">
      <w:r>
        <w:separator/>
      </w:r>
    </w:p>
  </w:endnote>
  <w:endnote w:type="continuationSeparator" w:id="0">
    <w:p w:rsidR="0046559E" w:rsidRDefault="0046559E" w:rsidP="00B7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85593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01DF" w:rsidRDefault="00B701D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7C5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701DF" w:rsidRDefault="00B701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59E" w:rsidRDefault="0046559E" w:rsidP="00B701DF">
      <w:r>
        <w:separator/>
      </w:r>
    </w:p>
  </w:footnote>
  <w:footnote w:type="continuationSeparator" w:id="0">
    <w:p w:rsidR="0046559E" w:rsidRDefault="0046559E" w:rsidP="00B701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8pt;height:10.8pt" o:bullet="t">
        <v:imagedata r:id="rId1" o:title="sqaure"/>
      </v:shape>
    </w:pict>
  </w:numPicBullet>
  <w:abstractNum w:abstractNumId="0">
    <w:nsid w:val="20DA15AF"/>
    <w:multiLevelType w:val="hybridMultilevel"/>
    <w:tmpl w:val="39328F6A"/>
    <w:lvl w:ilvl="0" w:tplc="451838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AA55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8CA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0E5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3CB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20A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747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62B5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82D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933346D"/>
    <w:multiLevelType w:val="hybridMultilevel"/>
    <w:tmpl w:val="7FB0E70A"/>
    <w:lvl w:ilvl="0" w:tplc="0722EB52">
      <w:start w:val="1"/>
      <w:numFmt w:val="bullet"/>
      <w:lvlText w:val=""/>
      <w:lvlJc w:val="left"/>
      <w:pPr>
        <w:ind w:left="360" w:hanging="360"/>
      </w:pPr>
      <w:rPr>
        <w:rFonts w:ascii="Symbol" w:hAnsi="Symbol" w:hint="default"/>
        <w:u w:color="00B050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3F6222A"/>
    <w:multiLevelType w:val="multilevel"/>
    <w:tmpl w:val="DDFA3BA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3D68025E"/>
    <w:multiLevelType w:val="hybridMultilevel"/>
    <w:tmpl w:val="A1C47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6F15F7"/>
    <w:multiLevelType w:val="hybridMultilevel"/>
    <w:tmpl w:val="B13CEB62"/>
    <w:lvl w:ilvl="0" w:tplc="890639BC">
      <w:start w:val="1"/>
      <w:numFmt w:val="bullet"/>
      <w:pStyle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13950B4"/>
    <w:multiLevelType w:val="hybridMultilevel"/>
    <w:tmpl w:val="B0809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4368BB"/>
    <w:multiLevelType w:val="hybridMultilevel"/>
    <w:tmpl w:val="1DAC9DA8"/>
    <w:lvl w:ilvl="0" w:tplc="CFFEB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380C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A26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C44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CEA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BC4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7AC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FA9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16E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7EE0AC8"/>
    <w:multiLevelType w:val="hybridMultilevel"/>
    <w:tmpl w:val="722C8F2C"/>
    <w:lvl w:ilvl="0" w:tplc="E2B00336">
      <w:start w:val="1"/>
      <w:numFmt w:val="bullet"/>
      <w:lvlText w:val="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BB1640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06B3211"/>
    <w:multiLevelType w:val="hybridMultilevel"/>
    <w:tmpl w:val="071E7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EB61EF"/>
    <w:multiLevelType w:val="hybridMultilevel"/>
    <w:tmpl w:val="89A04928"/>
    <w:lvl w:ilvl="0" w:tplc="25E4FF72">
      <w:start w:val="1"/>
      <w:numFmt w:val="bullet"/>
      <w:lvlText w:val="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4"/>
  </w:num>
  <w:num w:numId="5">
    <w:abstractNumId w:val="4"/>
    <w:lvlOverride w:ilvl="0">
      <w:startOverride w:val="1"/>
    </w:lvlOverride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6"/>
  </w:num>
  <w:num w:numId="19">
    <w:abstractNumId w:val="0"/>
  </w:num>
  <w:num w:numId="20">
    <w:abstractNumId w:val="3"/>
  </w:num>
  <w:num w:numId="21">
    <w:abstractNumId w:val="9"/>
  </w:num>
  <w:num w:numId="22">
    <w:abstractNumId w:val="5"/>
  </w:num>
  <w:num w:numId="23">
    <w:abstractNumId w:val="8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8AB"/>
    <w:rsid w:val="000122DF"/>
    <w:rsid w:val="00022B32"/>
    <w:rsid w:val="00035865"/>
    <w:rsid w:val="0003781F"/>
    <w:rsid w:val="0005242D"/>
    <w:rsid w:val="000629A2"/>
    <w:rsid w:val="000A5122"/>
    <w:rsid w:val="000F13E5"/>
    <w:rsid w:val="00124C6D"/>
    <w:rsid w:val="00133D76"/>
    <w:rsid w:val="001963E6"/>
    <w:rsid w:val="0019684B"/>
    <w:rsid w:val="001A1AC4"/>
    <w:rsid w:val="001C3C68"/>
    <w:rsid w:val="001D27F2"/>
    <w:rsid w:val="00202980"/>
    <w:rsid w:val="00204CDA"/>
    <w:rsid w:val="0029420D"/>
    <w:rsid w:val="00294E49"/>
    <w:rsid w:val="002A0CFF"/>
    <w:rsid w:val="002B1692"/>
    <w:rsid w:val="002C4D11"/>
    <w:rsid w:val="002C5BB7"/>
    <w:rsid w:val="002F6A8F"/>
    <w:rsid w:val="003032FB"/>
    <w:rsid w:val="00330522"/>
    <w:rsid w:val="0033443C"/>
    <w:rsid w:val="00396CDF"/>
    <w:rsid w:val="003B32B8"/>
    <w:rsid w:val="0040701F"/>
    <w:rsid w:val="004631D9"/>
    <w:rsid w:val="0046559E"/>
    <w:rsid w:val="00470CA3"/>
    <w:rsid w:val="00481ECE"/>
    <w:rsid w:val="0048642C"/>
    <w:rsid w:val="00497D8B"/>
    <w:rsid w:val="004F3979"/>
    <w:rsid w:val="00527A0F"/>
    <w:rsid w:val="0053365D"/>
    <w:rsid w:val="00562C90"/>
    <w:rsid w:val="00601FDF"/>
    <w:rsid w:val="00612097"/>
    <w:rsid w:val="00625B63"/>
    <w:rsid w:val="00657F4F"/>
    <w:rsid w:val="0066442F"/>
    <w:rsid w:val="00665EAD"/>
    <w:rsid w:val="006826D1"/>
    <w:rsid w:val="00685ECE"/>
    <w:rsid w:val="00690BD9"/>
    <w:rsid w:val="006D4F92"/>
    <w:rsid w:val="006E606D"/>
    <w:rsid w:val="006E758B"/>
    <w:rsid w:val="006F71A1"/>
    <w:rsid w:val="00721CF4"/>
    <w:rsid w:val="00743564"/>
    <w:rsid w:val="007435AA"/>
    <w:rsid w:val="007607DA"/>
    <w:rsid w:val="00781EA5"/>
    <w:rsid w:val="00791AAE"/>
    <w:rsid w:val="007C498A"/>
    <w:rsid w:val="007D4984"/>
    <w:rsid w:val="007D5B71"/>
    <w:rsid w:val="007F2C45"/>
    <w:rsid w:val="0080396E"/>
    <w:rsid w:val="00830293"/>
    <w:rsid w:val="008836C0"/>
    <w:rsid w:val="008D761D"/>
    <w:rsid w:val="00907C57"/>
    <w:rsid w:val="00915F6E"/>
    <w:rsid w:val="0091725D"/>
    <w:rsid w:val="009203A9"/>
    <w:rsid w:val="009742BB"/>
    <w:rsid w:val="009952D3"/>
    <w:rsid w:val="009D2C0D"/>
    <w:rsid w:val="009D4A1B"/>
    <w:rsid w:val="009E0196"/>
    <w:rsid w:val="009E52C7"/>
    <w:rsid w:val="009F0B1E"/>
    <w:rsid w:val="00A413C6"/>
    <w:rsid w:val="00A619A0"/>
    <w:rsid w:val="00A963DF"/>
    <w:rsid w:val="00AA28AB"/>
    <w:rsid w:val="00AA4348"/>
    <w:rsid w:val="00AB64B2"/>
    <w:rsid w:val="00AD7204"/>
    <w:rsid w:val="00AE2FC3"/>
    <w:rsid w:val="00AF4EEF"/>
    <w:rsid w:val="00AF7BD3"/>
    <w:rsid w:val="00B5189D"/>
    <w:rsid w:val="00B55CC6"/>
    <w:rsid w:val="00B701DF"/>
    <w:rsid w:val="00B85063"/>
    <w:rsid w:val="00B90ABD"/>
    <w:rsid w:val="00BC43C4"/>
    <w:rsid w:val="00BF6812"/>
    <w:rsid w:val="00C43110"/>
    <w:rsid w:val="00C563DF"/>
    <w:rsid w:val="00C56B8C"/>
    <w:rsid w:val="00C704CC"/>
    <w:rsid w:val="00CA711B"/>
    <w:rsid w:val="00CB4414"/>
    <w:rsid w:val="00CC3A0E"/>
    <w:rsid w:val="00CE22C5"/>
    <w:rsid w:val="00D43782"/>
    <w:rsid w:val="00DA6023"/>
    <w:rsid w:val="00DF52E8"/>
    <w:rsid w:val="00E306C3"/>
    <w:rsid w:val="00E55C9E"/>
    <w:rsid w:val="00E600CD"/>
    <w:rsid w:val="00E722F6"/>
    <w:rsid w:val="00E7546E"/>
    <w:rsid w:val="00E7662B"/>
    <w:rsid w:val="00E82E07"/>
    <w:rsid w:val="00E85336"/>
    <w:rsid w:val="00E900E6"/>
    <w:rsid w:val="00E93FF4"/>
    <w:rsid w:val="00EC0708"/>
    <w:rsid w:val="00ED6A3D"/>
    <w:rsid w:val="00F0403B"/>
    <w:rsid w:val="00F16899"/>
    <w:rsid w:val="00F30BBA"/>
    <w:rsid w:val="00F90136"/>
    <w:rsid w:val="00FA0A25"/>
    <w:rsid w:val="00FD22D2"/>
    <w:rsid w:val="00FD53E5"/>
    <w:rsid w:val="00FE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9" w:qFormat="1"/>
    <w:lsdException w:name="heading 3" w:uiPriority="4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42F"/>
    <w:pPr>
      <w:tabs>
        <w:tab w:val="left" w:pos="4536"/>
        <w:tab w:val="left" w:pos="4935"/>
        <w:tab w:val="left" w:pos="5460"/>
      </w:tabs>
      <w:spacing w:afterAutospacing="1"/>
      <w:contextualSpacing/>
    </w:pPr>
    <w:rPr>
      <w:rFonts w:ascii="Calibri" w:hAnsi="Calibri" w:cs="Tahoma"/>
    </w:rPr>
  </w:style>
  <w:style w:type="paragraph" w:styleId="Heading1">
    <w:name w:val="heading 1"/>
    <w:basedOn w:val="Normal"/>
    <w:next w:val="Normal"/>
    <w:link w:val="Heading1Char"/>
    <w:uiPriority w:val="2"/>
    <w:qFormat/>
    <w:rsid w:val="009D4A1B"/>
    <w:pPr>
      <w:keepNext/>
      <w:keepLines/>
      <w:spacing w:afterAutospacing="0"/>
      <w:outlineLvl w:val="0"/>
    </w:pPr>
    <w:rPr>
      <w:rFonts w:eastAsiaTheme="majorEastAsia" w:cstheme="majorBidi"/>
      <w:b/>
      <w:color w:val="00B050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6F71A1"/>
    <w:pPr>
      <w:keepNext/>
      <w:keepLines/>
      <w:spacing w:before="40" w:after="40" w:afterAutospacing="0"/>
      <w:outlineLvl w:val="1"/>
    </w:pPr>
    <w:rPr>
      <w:rFonts w:eastAsiaTheme="majorEastAsia" w:cstheme="majorBidi"/>
      <w:b/>
      <w:szCs w:val="26"/>
      <w:lang w:val="en-US"/>
    </w:rPr>
  </w:style>
  <w:style w:type="paragraph" w:styleId="Heading3">
    <w:name w:val="heading 3"/>
    <w:basedOn w:val="Heading2"/>
    <w:next w:val="Normal"/>
    <w:link w:val="Heading3Char"/>
    <w:uiPriority w:val="3"/>
    <w:unhideWhenUsed/>
    <w:qFormat/>
    <w:rsid w:val="003B32B8"/>
    <w:pPr>
      <w:spacing w:before="80" w:after="0" w:line="360" w:lineRule="auto"/>
      <w:outlineLvl w:val="2"/>
    </w:pPr>
    <w:rPr>
      <w:rFonts w:asciiTheme="minorHAnsi" w:hAnsiTheme="minorHAnsi"/>
      <w:bCs/>
      <w:caps/>
      <w:color w:val="0070C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8AB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F71A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03B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03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2"/>
    <w:rsid w:val="009D4A1B"/>
    <w:rPr>
      <w:rFonts w:ascii="Calibri" w:eastAsiaTheme="majorEastAsia" w:hAnsi="Calibri" w:cstheme="majorBidi"/>
      <w:b/>
      <w:color w:val="00B05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3"/>
    <w:rsid w:val="006F71A1"/>
    <w:rPr>
      <w:rFonts w:ascii="Calibri" w:eastAsiaTheme="majorEastAsia" w:hAnsi="Calibri" w:cstheme="majorBidi"/>
      <w:b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E722F6"/>
    <w:pPr>
      <w:ind w:left="720"/>
    </w:pPr>
  </w:style>
  <w:style w:type="paragraph" w:customStyle="1" w:styleId="Bullet">
    <w:name w:val="Bullet"/>
    <w:basedOn w:val="Normal"/>
    <w:uiPriority w:val="1"/>
    <w:qFormat/>
    <w:rsid w:val="0066442F"/>
    <w:pPr>
      <w:numPr>
        <w:numId w:val="4"/>
      </w:numPr>
      <w:spacing w:afterAutospacing="0"/>
    </w:pPr>
    <w:rPr>
      <w:lang w:val="en-GB"/>
    </w:rPr>
  </w:style>
  <w:style w:type="character" w:customStyle="1" w:styleId="Heading3Char">
    <w:name w:val="Heading 3 Char"/>
    <w:basedOn w:val="DefaultParagraphFont"/>
    <w:link w:val="Heading3"/>
    <w:uiPriority w:val="3"/>
    <w:rsid w:val="003B32B8"/>
    <w:rPr>
      <w:rFonts w:eastAsiaTheme="majorEastAsia" w:cstheme="majorBidi"/>
      <w:b/>
      <w:bCs/>
      <w:caps/>
      <w:color w:val="0070C0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B55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701DF"/>
    <w:pPr>
      <w:tabs>
        <w:tab w:val="clear" w:pos="4536"/>
        <w:tab w:val="clear" w:pos="4935"/>
        <w:tab w:val="clear" w:pos="5460"/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1DF"/>
    <w:rPr>
      <w:rFonts w:ascii="Calibri" w:hAnsi="Calibri" w:cs="Tahoma"/>
    </w:rPr>
  </w:style>
  <w:style w:type="character" w:styleId="CommentReference">
    <w:name w:val="annotation reference"/>
    <w:basedOn w:val="DefaultParagraphFont"/>
    <w:uiPriority w:val="99"/>
    <w:semiHidden/>
    <w:unhideWhenUsed/>
    <w:rsid w:val="00AA43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3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348"/>
    <w:rPr>
      <w:rFonts w:ascii="Calibri" w:hAnsi="Calibri" w:cs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3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348"/>
    <w:rPr>
      <w:rFonts w:ascii="Calibri" w:hAnsi="Calibri" w:cs="Tahoma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754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9" w:qFormat="1"/>
    <w:lsdException w:name="heading 3" w:uiPriority="4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42F"/>
    <w:pPr>
      <w:tabs>
        <w:tab w:val="left" w:pos="4536"/>
        <w:tab w:val="left" w:pos="4935"/>
        <w:tab w:val="left" w:pos="5460"/>
      </w:tabs>
      <w:spacing w:afterAutospacing="1"/>
      <w:contextualSpacing/>
    </w:pPr>
    <w:rPr>
      <w:rFonts w:ascii="Calibri" w:hAnsi="Calibri" w:cs="Tahoma"/>
    </w:rPr>
  </w:style>
  <w:style w:type="paragraph" w:styleId="Heading1">
    <w:name w:val="heading 1"/>
    <w:basedOn w:val="Normal"/>
    <w:next w:val="Normal"/>
    <w:link w:val="Heading1Char"/>
    <w:uiPriority w:val="2"/>
    <w:qFormat/>
    <w:rsid w:val="009D4A1B"/>
    <w:pPr>
      <w:keepNext/>
      <w:keepLines/>
      <w:spacing w:afterAutospacing="0"/>
      <w:outlineLvl w:val="0"/>
    </w:pPr>
    <w:rPr>
      <w:rFonts w:eastAsiaTheme="majorEastAsia" w:cstheme="majorBidi"/>
      <w:b/>
      <w:color w:val="00B050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6F71A1"/>
    <w:pPr>
      <w:keepNext/>
      <w:keepLines/>
      <w:spacing w:before="40" w:after="40" w:afterAutospacing="0"/>
      <w:outlineLvl w:val="1"/>
    </w:pPr>
    <w:rPr>
      <w:rFonts w:eastAsiaTheme="majorEastAsia" w:cstheme="majorBidi"/>
      <w:b/>
      <w:szCs w:val="26"/>
      <w:lang w:val="en-US"/>
    </w:rPr>
  </w:style>
  <w:style w:type="paragraph" w:styleId="Heading3">
    <w:name w:val="heading 3"/>
    <w:basedOn w:val="Heading2"/>
    <w:next w:val="Normal"/>
    <w:link w:val="Heading3Char"/>
    <w:uiPriority w:val="3"/>
    <w:unhideWhenUsed/>
    <w:qFormat/>
    <w:rsid w:val="003B32B8"/>
    <w:pPr>
      <w:spacing w:before="80" w:after="0" w:line="360" w:lineRule="auto"/>
      <w:outlineLvl w:val="2"/>
    </w:pPr>
    <w:rPr>
      <w:rFonts w:asciiTheme="minorHAnsi" w:hAnsiTheme="minorHAnsi"/>
      <w:bCs/>
      <w:caps/>
      <w:color w:val="0070C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8AB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F71A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03B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03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2"/>
    <w:rsid w:val="009D4A1B"/>
    <w:rPr>
      <w:rFonts w:ascii="Calibri" w:eastAsiaTheme="majorEastAsia" w:hAnsi="Calibri" w:cstheme="majorBidi"/>
      <w:b/>
      <w:color w:val="00B05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3"/>
    <w:rsid w:val="006F71A1"/>
    <w:rPr>
      <w:rFonts w:ascii="Calibri" w:eastAsiaTheme="majorEastAsia" w:hAnsi="Calibri" w:cstheme="majorBidi"/>
      <w:b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E722F6"/>
    <w:pPr>
      <w:ind w:left="720"/>
    </w:pPr>
  </w:style>
  <w:style w:type="paragraph" w:customStyle="1" w:styleId="Bullet">
    <w:name w:val="Bullet"/>
    <w:basedOn w:val="Normal"/>
    <w:uiPriority w:val="1"/>
    <w:qFormat/>
    <w:rsid w:val="0066442F"/>
    <w:pPr>
      <w:numPr>
        <w:numId w:val="4"/>
      </w:numPr>
      <w:spacing w:afterAutospacing="0"/>
    </w:pPr>
    <w:rPr>
      <w:lang w:val="en-GB"/>
    </w:rPr>
  </w:style>
  <w:style w:type="character" w:customStyle="1" w:styleId="Heading3Char">
    <w:name w:val="Heading 3 Char"/>
    <w:basedOn w:val="DefaultParagraphFont"/>
    <w:link w:val="Heading3"/>
    <w:uiPriority w:val="3"/>
    <w:rsid w:val="003B32B8"/>
    <w:rPr>
      <w:rFonts w:eastAsiaTheme="majorEastAsia" w:cstheme="majorBidi"/>
      <w:b/>
      <w:bCs/>
      <w:caps/>
      <w:color w:val="0070C0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B55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701DF"/>
    <w:pPr>
      <w:tabs>
        <w:tab w:val="clear" w:pos="4536"/>
        <w:tab w:val="clear" w:pos="4935"/>
        <w:tab w:val="clear" w:pos="5460"/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1DF"/>
    <w:rPr>
      <w:rFonts w:ascii="Calibri" w:hAnsi="Calibri" w:cs="Tahoma"/>
    </w:rPr>
  </w:style>
  <w:style w:type="character" w:styleId="CommentReference">
    <w:name w:val="annotation reference"/>
    <w:basedOn w:val="DefaultParagraphFont"/>
    <w:uiPriority w:val="99"/>
    <w:semiHidden/>
    <w:unhideWhenUsed/>
    <w:rsid w:val="00AA43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3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348"/>
    <w:rPr>
      <w:rFonts w:ascii="Calibri" w:hAnsi="Calibri" w:cs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3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348"/>
    <w:rPr>
      <w:rFonts w:ascii="Calibri" w:hAnsi="Calibri" w:cs="Tahoma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754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0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7C1CE-382A-4061-BC88-0248156D8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91DBB10F</Template>
  <TotalTime>0</TotalTime>
  <Pages>3</Pages>
  <Words>1209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Defra</Company>
  <LinksUpToDate>false</LinksUpToDate>
  <CharactersWithSpaces>8087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Maccioni</dc:creator>
  <cp:lastModifiedBy>Oliver, Nicholas (ESNR-AFM-CAP Planning)</cp:lastModifiedBy>
  <cp:revision>2</cp:revision>
  <cp:lastPrinted>2016-10-28T08:15:00Z</cp:lastPrinted>
  <dcterms:created xsi:type="dcterms:W3CDTF">2018-12-04T10:46:00Z</dcterms:created>
  <dcterms:modified xsi:type="dcterms:W3CDTF">2018-12-04T10:46:00Z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A15211152</vt:lpwstr>
  </property>
  <property fmtid="{D5CDD505-2E9C-101B-9397-08002B2CF9AE}" pid="4" name="Objective-Title">
    <vt:lpwstr>UK Approved Partner Search UK Ireland Form</vt:lpwstr>
  </property>
  <property fmtid="{D5CDD505-2E9C-101B-9397-08002B2CF9AE}" pid="5" name="Objective-Comment">
    <vt:lpwstr/>
  </property>
  <property fmtid="{D5CDD505-2E9C-101B-9397-08002B2CF9AE}" pid="6" name="Objective-CreationStamp">
    <vt:filetime>2016-09-01T08:29:34Z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2016-09-01T08:31:14Z</vt:filetime>
  </property>
  <property fmtid="{D5CDD505-2E9C-101B-9397-08002B2CF9AE}" pid="10" name="Objective-ModificationStamp">
    <vt:filetime>2016-09-01T08:31:14Z</vt:filetime>
  </property>
  <property fmtid="{D5CDD505-2E9C-101B-9397-08002B2CF9AE}" pid="11" name="Objective-Owner">
    <vt:lpwstr>Norrington-Davies, Lowri (ESNR-AFM-CAP Planning)</vt:lpwstr>
  </property>
  <property fmtid="{D5CDD505-2E9C-101B-9397-08002B2CF9AE}" pid="12" name="Objective-Path">
    <vt:lpwstr>Objective Global Folder:Corporate File Plan:PROGRAMME &amp; PROJECT MANAGEMENT:# European Union (EU) Funding:2014-2020 - Common Agricultural Policy (CAP):2014-2020 - European Agriculture Fund for Rural Development (EAFRD):Rural Development Plan - Wales Rural </vt:lpwstr>
  </property>
  <property fmtid="{D5CDD505-2E9C-101B-9397-08002B2CF9AE}" pid="13" name="Objective-Parent">
    <vt:lpwstr>Cooperation Pages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2</vt:r8>
  </property>
  <property fmtid="{D5CDD505-2E9C-101B-9397-08002B2CF9AE}" pid="17" name="Objective-VersionComment">
    <vt:lpwstr>Version 2</vt:lpwstr>
  </property>
  <property fmtid="{D5CDD505-2E9C-101B-9397-08002B2CF9AE}" pid="18" name="Objective-FileNumber">
    <vt:lpwstr/>
  </property>
  <property fmtid="{D5CDD505-2E9C-101B-9397-08002B2CF9AE}" pid="19" name="Objective-Classification">
    <vt:lpwstr>[Inherited - Official]</vt:lpwstr>
  </property>
  <property fmtid="{D5CDD505-2E9C-101B-9397-08002B2CF9AE}" pid="20" name="Objective-Caveats">
    <vt:lpwstr/>
  </property>
  <property fmtid="{D5CDD505-2E9C-101B-9397-08002B2CF9AE}" pid="21" name="Objective-Language [system]">
    <vt:lpwstr>English (eng)</vt:lpwstr>
  </property>
  <property fmtid="{D5CDD505-2E9C-101B-9397-08002B2CF9AE}" pid="22" name="Objective-Date Acquired [system]">
    <vt:lpwstr/>
  </property>
  <property fmtid="{D5CDD505-2E9C-101B-9397-08002B2CF9AE}" pid="23" name="Objective-What to Keep [system]">
    <vt:lpwstr>No</vt:lpwstr>
  </property>
  <property fmtid="{D5CDD505-2E9C-101B-9397-08002B2CF9AE}" pid="24" name="Objective-Official Translation [system]">
    <vt:lpwstr/>
  </property>
  <property fmtid="{D5CDD505-2E9C-101B-9397-08002B2CF9AE}" pid="25" name="Objective-Connect Creator [system]">
    <vt:lpwstr/>
  </property>
</Properties>
</file>